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5C3" w:rsidRPr="00D40F55" w:rsidRDefault="008775C3" w:rsidP="0047693E">
      <w:pPr>
        <w:pStyle w:val="NormalWeb"/>
        <w:tabs>
          <w:tab w:val="left" w:pos="10915"/>
        </w:tabs>
        <w:spacing w:before="240"/>
        <w:ind w:left="720" w:right="991"/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:rsidR="007924AE" w:rsidRPr="00D40F55" w:rsidRDefault="007924AE" w:rsidP="008775C3">
      <w:pPr>
        <w:pStyle w:val="NormalWeb"/>
        <w:tabs>
          <w:tab w:val="left" w:pos="10206"/>
          <w:tab w:val="left" w:pos="10915"/>
        </w:tabs>
        <w:ind w:left="851" w:right="426"/>
        <w:rPr>
          <w:rFonts w:asciiTheme="minorHAnsi" w:hAnsiTheme="minorHAnsi" w:cstheme="minorHAnsi"/>
          <w:sz w:val="22"/>
          <w:szCs w:val="22"/>
        </w:rPr>
      </w:pPr>
    </w:p>
    <w:p w:rsidR="007924AE" w:rsidRPr="00D40F55" w:rsidRDefault="007924AE" w:rsidP="006B44FF">
      <w:pPr>
        <w:pStyle w:val="NormalWeb"/>
        <w:tabs>
          <w:tab w:val="left" w:pos="10632"/>
          <w:tab w:val="left" w:pos="10915"/>
        </w:tabs>
        <w:ind w:left="851" w:right="426"/>
        <w:rPr>
          <w:rFonts w:asciiTheme="minorHAnsi" w:hAnsiTheme="minorHAnsi" w:cstheme="minorHAnsi"/>
          <w:sz w:val="22"/>
          <w:szCs w:val="22"/>
        </w:rPr>
      </w:pPr>
    </w:p>
    <w:p w:rsidR="007924AE" w:rsidRPr="00D40F55" w:rsidRDefault="007924AE" w:rsidP="00A87AA4">
      <w:pPr>
        <w:pStyle w:val="TOC1"/>
      </w:pPr>
    </w:p>
    <w:p w:rsidR="00AD7966" w:rsidRPr="00D40F55" w:rsidRDefault="00AD7966" w:rsidP="00AD7966">
      <w:pPr>
        <w:pStyle w:val="NoSpacing"/>
        <w:rPr>
          <w:rFonts w:cstheme="minorHAnsi"/>
        </w:rPr>
      </w:pPr>
    </w:p>
    <w:p w:rsidR="00A009F7" w:rsidRPr="00D40F55" w:rsidRDefault="00A009F7" w:rsidP="00AD7966">
      <w:pPr>
        <w:pStyle w:val="NoSpacing"/>
        <w:ind w:firstLine="720"/>
        <w:rPr>
          <w:rFonts w:cstheme="minorHAnsi"/>
          <w:b/>
        </w:rPr>
      </w:pPr>
    </w:p>
    <w:p w:rsidR="00326687" w:rsidRPr="00D40F55" w:rsidRDefault="00326687" w:rsidP="00AD7966">
      <w:pPr>
        <w:pStyle w:val="NoSpacing"/>
        <w:ind w:firstLine="720"/>
        <w:rPr>
          <w:rFonts w:cstheme="minorHAnsi"/>
          <w:b/>
        </w:rPr>
      </w:pPr>
    </w:p>
    <w:p w:rsidR="00326687" w:rsidRPr="00D40F55" w:rsidRDefault="00326687" w:rsidP="00AD7966">
      <w:pPr>
        <w:pStyle w:val="NoSpacing"/>
        <w:ind w:firstLine="720"/>
        <w:rPr>
          <w:rFonts w:cstheme="minorHAnsi"/>
          <w:b/>
        </w:rPr>
      </w:pPr>
    </w:p>
    <w:p w:rsidR="007924AE" w:rsidRPr="00D40F55" w:rsidRDefault="007924AE" w:rsidP="00222E01">
      <w:pPr>
        <w:pStyle w:val="NormalWeb"/>
        <w:tabs>
          <w:tab w:val="left" w:pos="10206"/>
          <w:tab w:val="left" w:pos="10915"/>
        </w:tabs>
        <w:ind w:left="851" w:right="426"/>
        <w:rPr>
          <w:rFonts w:asciiTheme="minorHAnsi" w:hAnsiTheme="minorHAnsi" w:cstheme="minorHAnsi"/>
          <w:sz w:val="22"/>
          <w:szCs w:val="22"/>
        </w:rPr>
      </w:pPr>
    </w:p>
    <w:p w:rsidR="007924AE" w:rsidRPr="00D40F55" w:rsidRDefault="007924AE" w:rsidP="008775C3">
      <w:pPr>
        <w:pStyle w:val="NormalWeb"/>
        <w:tabs>
          <w:tab w:val="left" w:pos="10206"/>
          <w:tab w:val="left" w:pos="10915"/>
        </w:tabs>
        <w:ind w:left="851" w:right="426"/>
        <w:rPr>
          <w:rFonts w:asciiTheme="minorHAnsi" w:hAnsiTheme="minorHAnsi" w:cstheme="minorHAnsi"/>
          <w:sz w:val="22"/>
          <w:szCs w:val="22"/>
        </w:rPr>
      </w:pPr>
    </w:p>
    <w:p w:rsidR="0088499F" w:rsidRPr="00AA047B" w:rsidRDefault="00EE5BBE" w:rsidP="00CA2703">
      <w:pPr>
        <w:pStyle w:val="Heading1"/>
        <w:sectPr w:rsidR="0088499F" w:rsidRPr="00AA047B" w:rsidSect="008320A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531" w:right="851" w:bottom="198" w:left="851" w:header="624" w:footer="227" w:gutter="0"/>
          <w:cols w:space="720"/>
          <w:titlePg/>
          <w:docGrid w:linePitch="360"/>
        </w:sectPr>
      </w:pPr>
      <w:r w:rsidRPr="00EE5BB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48" o:spid="_x0000_s1026" type="#_x0000_t202" style="position:absolute;margin-left:222.95pt;margin-top:232.5pt;width:299.05pt;height:111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Eq49ICAAAS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" filled="f" stroked="f">
            <v:textbox>
              <w:txbxContent>
                <w:p w:rsidR="002B5FFF" w:rsidRDefault="002B5FFF" w:rsidP="00FD29A9">
                  <w:pPr>
                    <w:jc w:val="right"/>
                    <w:rPr>
                      <w:sz w:val="28"/>
                      <w:szCs w:val="28"/>
                      <w:lang w:val="en-IE"/>
                    </w:rPr>
                  </w:pPr>
                  <w:r>
                    <w:rPr>
                      <w:sz w:val="28"/>
                      <w:szCs w:val="28"/>
                      <w:lang w:val="en-IE"/>
                    </w:rPr>
                    <w:t>Louth County Council</w:t>
                  </w:r>
                </w:p>
                <w:p w:rsidR="00AA047B" w:rsidRPr="00FD29A9" w:rsidRDefault="00FD29A9" w:rsidP="00FD29A9">
                  <w:pPr>
                    <w:jc w:val="right"/>
                    <w:rPr>
                      <w:i/>
                      <w:sz w:val="28"/>
                      <w:szCs w:val="28"/>
                      <w:lang w:val="en-IE"/>
                    </w:rPr>
                  </w:pPr>
                  <w:r w:rsidRPr="00FD29A9">
                    <w:rPr>
                      <w:i/>
                      <w:sz w:val="28"/>
                      <w:szCs w:val="28"/>
                      <w:lang w:val="en-IE"/>
                    </w:rPr>
                    <w:t>September 2017</w:t>
                  </w:r>
                  <w:r w:rsidR="00C34115" w:rsidRPr="00FD29A9">
                    <w:rPr>
                      <w:i/>
                      <w:sz w:val="28"/>
                      <w:szCs w:val="28"/>
                      <w:lang w:val="en-IE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Pr="00EE5BBE">
        <w:rPr>
          <w:noProof/>
        </w:rPr>
        <w:pict>
          <v:shape id="Text Box 2" o:spid="_x0000_s1027" type="#_x0000_t202" style="position:absolute;margin-left:147.75pt;margin-top:139.2pt;width:375.5pt;height:13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" filled="f" stroked="f">
            <v:textbox>
              <w:txbxContent>
                <w:p w:rsidR="00AA047B" w:rsidRDefault="00C34115" w:rsidP="0068194F">
                  <w:pPr>
                    <w:jc w:val="right"/>
                    <w:rPr>
                      <w:rFonts w:cs="Arial"/>
                      <w:i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cs="Arial"/>
                      <w:i/>
                      <w:color w:val="FFFFFF" w:themeColor="background1"/>
                      <w:sz w:val="36"/>
                      <w:szCs w:val="36"/>
                    </w:rPr>
                    <w:t>Dunleer</w:t>
                  </w:r>
                  <w:proofErr w:type="spellEnd"/>
                  <w:r>
                    <w:rPr>
                      <w:rFonts w:cs="Arial"/>
                      <w:i/>
                      <w:color w:val="FFFFFF" w:themeColor="background1"/>
                      <w:sz w:val="36"/>
                      <w:szCs w:val="36"/>
                    </w:rPr>
                    <w:t xml:space="preserve"> Local Area Plan 2017-2023</w:t>
                  </w:r>
                </w:p>
                <w:p w:rsidR="00AA047B" w:rsidRPr="006B44FF" w:rsidRDefault="0080032E" w:rsidP="0068194F">
                  <w:pPr>
                    <w:jc w:val="right"/>
                    <w:rPr>
                      <w:rFonts w:ascii="Arial Narrow" w:hAnsi="Arial Narrow" w:cs="Arial"/>
                      <w:b/>
                      <w:color w:val="0075B0"/>
                      <w:sz w:val="60"/>
                      <w:szCs w:val="60"/>
                    </w:rPr>
                  </w:pPr>
                  <w:r>
                    <w:rPr>
                      <w:rFonts w:cs="Arial"/>
                      <w:i/>
                      <w:color w:val="FFFFFF" w:themeColor="background1"/>
                      <w:sz w:val="36"/>
                      <w:szCs w:val="36"/>
                    </w:rPr>
                    <w:t xml:space="preserve">Volume </w:t>
                  </w:r>
                  <w:r w:rsidR="002B5FFF">
                    <w:rPr>
                      <w:rFonts w:cs="Arial"/>
                      <w:i/>
                      <w:color w:val="FFFFFF" w:themeColor="background1"/>
                      <w:sz w:val="36"/>
                      <w:szCs w:val="36"/>
                    </w:rPr>
                    <w:t xml:space="preserve">1 Written Statement </w:t>
                  </w:r>
                </w:p>
              </w:txbxContent>
            </v:textbox>
          </v:shape>
        </w:pict>
      </w:r>
      <w:bookmarkStart w:id="0" w:name="_GoBack"/>
      <w:bookmarkEnd w:id="0"/>
    </w:p>
    <w:p w:rsidR="0044740D" w:rsidRPr="0044740D" w:rsidRDefault="0044740D" w:rsidP="0044740D">
      <w:pPr>
        <w:pStyle w:val="Heading1"/>
      </w:pPr>
    </w:p>
    <w:sectPr w:rsidR="0044740D" w:rsidRPr="0044740D" w:rsidSect="0044740D">
      <w:pgSz w:w="11906" w:h="16838" w:code="9"/>
      <w:pgMar w:top="2552" w:right="851" w:bottom="1304" w:left="851" w:header="624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47B" w:rsidRDefault="00AA047B" w:rsidP="0006024D">
      <w:r>
        <w:separator/>
      </w:r>
    </w:p>
  </w:endnote>
  <w:endnote w:type="continuationSeparator" w:id="0">
    <w:p w:rsidR="00AA047B" w:rsidRDefault="00AA047B" w:rsidP="00060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Medium">
    <w:altName w:val="Arial"/>
    <w:charset w:val="00"/>
    <w:family w:val="auto"/>
    <w:pitch w:val="variable"/>
    <w:sig w:usb0="00000001" w:usb1="5000205B" w:usb2="00000002" w:usb3="00000000" w:csb0="0000009B" w:csb1="00000000"/>
  </w:font>
  <w:font w:name="Helvetica Neue Light">
    <w:altName w:val="Franklin Gothic"/>
    <w:charset w:val="00"/>
    <w:family w:val="auto"/>
    <w:pitch w:val="variable"/>
    <w:sig w:usb0="00000001" w:usb1="5000205B" w:usb2="00000002" w:usb3="00000000" w:csb0="000000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47B" w:rsidRDefault="00AA047B" w:rsidP="00D63D5A">
    <w:pPr>
      <w:pStyle w:val="Footer"/>
      <w:jc w:val="right"/>
      <w:rPr>
        <w:rFonts w:asciiTheme="minorHAnsi" w:hAnsiTheme="minorHAnsi" w:cstheme="minorHAnsi"/>
      </w:rPr>
    </w:pPr>
    <w:r w:rsidRPr="00D40F55">
      <w:rPr>
        <w:rFonts w:asciiTheme="minorHAnsi" w:hAnsiTheme="minorHAnsi" w:cstheme="minorHAnsi"/>
      </w:rPr>
      <w:t xml:space="preserve">  </w:t>
    </w:r>
  </w:p>
  <w:p w:rsidR="00AA047B" w:rsidRPr="00721BF6" w:rsidRDefault="00EE5BBE" w:rsidP="0044740D">
    <w:pPr>
      <w:pStyle w:val="Footer"/>
      <w:jc w:val="center"/>
      <w:rPr>
        <w:rFonts w:ascii="Helvetica Neue Light" w:hAnsi="Helvetica Neue Light" w:cstheme="minorHAnsi"/>
        <w:b/>
        <w:bCs/>
        <w:color w:val="A6A6A6" w:themeColor="background1" w:themeShade="A6"/>
        <w:sz w:val="28"/>
        <w:szCs w:val="28"/>
      </w:rPr>
    </w:pPr>
    <w:r w:rsidRPr="00721BF6">
      <w:rPr>
        <w:rFonts w:ascii="Helvetica Neue Light" w:hAnsi="Helvetica Neue Light" w:cstheme="minorHAnsi"/>
        <w:b/>
        <w:bCs/>
        <w:color w:val="A6A6A6" w:themeColor="background1" w:themeShade="A6"/>
        <w:sz w:val="28"/>
        <w:szCs w:val="28"/>
      </w:rPr>
      <w:fldChar w:fldCharType="begin"/>
    </w:r>
    <w:r w:rsidR="00AA047B" w:rsidRPr="00721BF6">
      <w:rPr>
        <w:rFonts w:ascii="Helvetica Neue Light" w:hAnsi="Helvetica Neue Light" w:cstheme="minorHAnsi"/>
        <w:b/>
        <w:bCs/>
        <w:color w:val="A6A6A6" w:themeColor="background1" w:themeShade="A6"/>
        <w:sz w:val="28"/>
        <w:szCs w:val="28"/>
      </w:rPr>
      <w:instrText xml:space="preserve"> PAGE </w:instrText>
    </w:r>
    <w:r w:rsidRPr="00721BF6">
      <w:rPr>
        <w:rFonts w:ascii="Helvetica Neue Light" w:hAnsi="Helvetica Neue Light" w:cstheme="minorHAnsi"/>
        <w:b/>
        <w:bCs/>
        <w:color w:val="A6A6A6" w:themeColor="background1" w:themeShade="A6"/>
        <w:sz w:val="28"/>
        <w:szCs w:val="28"/>
      </w:rPr>
      <w:fldChar w:fldCharType="separate"/>
    </w:r>
    <w:r w:rsidR="00CA2703">
      <w:rPr>
        <w:rFonts w:ascii="Helvetica Neue Light" w:hAnsi="Helvetica Neue Light" w:cstheme="minorHAnsi"/>
        <w:b/>
        <w:bCs/>
        <w:noProof/>
        <w:color w:val="A6A6A6" w:themeColor="background1" w:themeShade="A6"/>
        <w:sz w:val="28"/>
        <w:szCs w:val="28"/>
      </w:rPr>
      <w:t>2</w:t>
    </w:r>
    <w:r w:rsidRPr="00721BF6">
      <w:rPr>
        <w:rFonts w:ascii="Helvetica Neue Light" w:hAnsi="Helvetica Neue Light" w:cstheme="minorHAnsi"/>
        <w:b/>
        <w:bCs/>
        <w:color w:val="A6A6A6" w:themeColor="background1" w:themeShade="A6"/>
        <w:sz w:val="28"/>
        <w:szCs w:val="28"/>
      </w:rPr>
      <w:fldChar w:fldCharType="end"/>
    </w:r>
  </w:p>
  <w:p w:rsidR="00AA047B" w:rsidRPr="00D63D5A" w:rsidRDefault="00AA047B" w:rsidP="00D63D5A">
    <w:pPr>
      <w:pStyle w:val="Footer"/>
      <w:tabs>
        <w:tab w:val="clear" w:pos="9026"/>
        <w:tab w:val="right" w:pos="11057"/>
      </w:tabs>
      <w:ind w:left="851"/>
      <w:rPr>
        <w:rFonts w:ascii="Arial Narrow" w:hAnsi="Arial Narrow" w:cs="Arial"/>
        <w:noProof/>
        <w:color w:val="818A8F"/>
        <w:lang w:val="en-IE" w:eastAsia="en-IE"/>
      </w:rPr>
    </w:pPr>
    <w:r>
      <w:rPr>
        <w:rFonts w:ascii="Arial" w:hAnsi="Arial" w:cs="Arial"/>
        <w:color w:val="818A8F"/>
        <w:sz w:val="18"/>
        <w:szCs w:val="18"/>
      </w:rPr>
      <w:tab/>
      <w:t xml:space="preserve">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47B" w:rsidRDefault="00AA047B" w:rsidP="00F74B91">
    <w:r>
      <w:tab/>
    </w:r>
  </w:p>
  <w:p w:rsidR="00AA047B" w:rsidRDefault="00AA047B" w:rsidP="006B44FF">
    <w:pPr>
      <w:pStyle w:val="Footer"/>
      <w:tabs>
        <w:tab w:val="clear" w:pos="9026"/>
        <w:tab w:val="right" w:pos="1105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47B" w:rsidRDefault="00AA047B" w:rsidP="0006024D">
      <w:r>
        <w:separator/>
      </w:r>
    </w:p>
  </w:footnote>
  <w:footnote w:type="continuationSeparator" w:id="0">
    <w:p w:rsidR="00AA047B" w:rsidRDefault="00AA047B" w:rsidP="000602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47B" w:rsidRDefault="0047693E" w:rsidP="00C2355B">
    <w:pPr>
      <w:pStyle w:val="Footer"/>
      <w:jc w:val="right"/>
      <w:rPr>
        <w:rFonts w:ascii="Arial" w:hAnsi="Arial" w:cs="Arial"/>
        <w:b/>
        <w:noProof/>
        <w:color w:val="0075B0"/>
        <w:szCs w:val="20"/>
        <w:lang w:val="en-IE" w:eastAsia="en-IE"/>
      </w:rPr>
    </w:pPr>
    <w:r>
      <w:rPr>
        <w:rFonts w:ascii="Arial" w:hAnsi="Arial" w:cs="Arial"/>
        <w:b/>
        <w:noProof/>
        <w:color w:val="0075B0"/>
        <w:szCs w:val="20"/>
        <w:lang w:val="en-IE" w:eastAsia="en-I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-538480</wp:posOffset>
          </wp:positionH>
          <wp:positionV relativeFrom="paragraph">
            <wp:posOffset>-396241</wp:posOffset>
          </wp:positionV>
          <wp:extent cx="7555342" cy="10691801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de-pa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342" cy="1069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5BBE" w:rsidRPr="00EE5BBE">
      <w:rPr>
        <w:rFonts w:ascii="Arial" w:hAnsi="Arial" w:cs="Arial"/>
        <w:b/>
        <w:noProof/>
        <w:color w:val="0075B0"/>
        <w:szCs w:val="20"/>
      </w:rPr>
      <w:pict>
        <v:rect id="Rectangle 12" o:spid="_x0000_s4098" style="position:absolute;left:0;text-align:left;margin-left:-42.45pt;margin-top:-.7pt;width:17.55pt;height:55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" fillcolor="#fa9f26" stroked="f"/>
      </w:pict>
    </w:r>
    <w:r w:rsidR="00AA047B">
      <w:rPr>
        <w:rFonts w:ascii="Arial" w:hAnsi="Arial" w:cs="Arial"/>
        <w:b/>
        <w:noProof/>
        <w:color w:val="0075B0"/>
        <w:szCs w:val="20"/>
        <w:lang w:val="en-IE" w:eastAsia="en-IE"/>
      </w:rPr>
      <w:tab/>
      <w:t xml:space="preserve"> </w:t>
    </w:r>
  </w:p>
  <w:p w:rsidR="00AA047B" w:rsidRPr="007924AE" w:rsidRDefault="00EE5BBE" w:rsidP="006B44FF">
    <w:pPr>
      <w:pStyle w:val="Footer"/>
      <w:tabs>
        <w:tab w:val="clear" w:pos="9026"/>
        <w:tab w:val="right" w:pos="11057"/>
      </w:tabs>
      <w:jc w:val="center"/>
      <w:rPr>
        <w:rFonts w:ascii="Arial Narrow" w:hAnsi="Arial Narrow" w:cs="Arial"/>
        <w:noProof/>
        <w:color w:val="818A8F"/>
        <w:lang w:val="en-IE" w:eastAsia="en-IE"/>
      </w:rPr>
    </w:pPr>
    <w:r w:rsidRPr="00EE5BBE">
      <w:rPr>
        <w:rFonts w:asciiTheme="minorHAnsi" w:hAnsiTheme="minorHAnsi" w:cstheme="minorHAnsi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92" o:spid="_x0000_s4097" type="#_x0000_t202" style="position:absolute;left:0;text-align:left;margin-left:521.45pt;margin-top:320.8pt;width:27pt;height:42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" filled="f" stroked="f">
          <v:textbox style="layout-flow:vertical-ideographic">
            <w:txbxContent>
              <w:p w:rsidR="00AA047B" w:rsidRPr="00721BF6" w:rsidRDefault="00AA047B" w:rsidP="00721BF6">
                <w:pPr>
                  <w:ind w:left="720"/>
                  <w:rPr>
                    <w:rFonts w:ascii="Helvetica Neue Medium" w:hAnsi="Helvetica Neue Medium"/>
                    <w:color w:val="A6A6A6" w:themeColor="background1" w:themeShade="A6"/>
                    <w:szCs w:val="20"/>
                  </w:rPr>
                </w:pPr>
                <w:r>
                  <w:rPr>
                    <w:rFonts w:ascii="Helvetica Neue Medium" w:hAnsi="Helvetica Neue Medium"/>
                    <w:color w:val="A6A6A6" w:themeColor="background1" w:themeShade="A6"/>
                    <w:szCs w:val="20"/>
                  </w:rPr>
                  <w:t xml:space="preserve">Louth County Council </w:t>
                </w:r>
              </w:p>
              <w:p w:rsidR="00AA047B" w:rsidRPr="00721BF6" w:rsidRDefault="00AA047B" w:rsidP="00721BF6"/>
            </w:txbxContent>
          </v:textbox>
        </v:shape>
      </w:pict>
    </w:r>
    <w:r w:rsidR="00AA047B">
      <w:rPr>
        <w:rFonts w:ascii="Arial Narrow" w:hAnsi="Arial Narrow" w:cs="Arial"/>
        <w:b/>
        <w:noProof/>
        <w:color w:val="0075B0"/>
        <w:szCs w:val="20"/>
        <w:lang w:val="en-IE" w:eastAsia="en-IE"/>
      </w:rPr>
      <w:t xml:space="preserve">                    </w:t>
    </w:r>
    <w:r w:rsidR="00AA047B">
      <w:rPr>
        <w:rFonts w:ascii="Arial Narrow" w:hAnsi="Arial Narrow" w:cs="Arial"/>
        <w:b/>
        <w:noProof/>
        <w:color w:val="0075B0"/>
        <w:szCs w:val="20"/>
        <w:lang w:val="en-IE" w:eastAsia="en-IE"/>
      </w:rPr>
      <w:tab/>
    </w:r>
    <w:r w:rsidR="00AA047B">
      <w:rPr>
        <w:rFonts w:ascii="Arial Narrow" w:hAnsi="Arial Narrow" w:cs="Arial"/>
        <w:b/>
        <w:noProof/>
        <w:color w:val="0075B0"/>
        <w:szCs w:val="20"/>
        <w:lang w:val="en-IE" w:eastAsia="en-IE"/>
      </w:rPr>
      <w:tab/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47B" w:rsidRDefault="0047693E" w:rsidP="00A87AA4">
    <w:pPr>
      <w:pStyle w:val="TOC1"/>
    </w:pPr>
    <w:r>
      <w:rPr>
        <w:noProof/>
        <w:lang w:val="en-IE" w:eastAsia="en-I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-540306</wp:posOffset>
          </wp:positionH>
          <wp:positionV relativeFrom="paragraph">
            <wp:posOffset>-396875</wp:posOffset>
          </wp:positionV>
          <wp:extent cx="7555483" cy="10692000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483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A047B" w:rsidRDefault="00AA047B" w:rsidP="00385C80">
    <w:pPr>
      <w:pStyle w:val="Header"/>
      <w:tabs>
        <w:tab w:val="clear" w:pos="4513"/>
        <w:tab w:val="center" w:pos="453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F8D"/>
    <w:multiLevelType w:val="hybridMultilevel"/>
    <w:tmpl w:val="64F6CC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50C33"/>
    <w:multiLevelType w:val="hybridMultilevel"/>
    <w:tmpl w:val="8AAA467C"/>
    <w:lvl w:ilvl="0" w:tplc="1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B7BAB"/>
    <w:multiLevelType w:val="hybridMultilevel"/>
    <w:tmpl w:val="3754FAA4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172D10"/>
    <w:multiLevelType w:val="hybridMultilevel"/>
    <w:tmpl w:val="15AA75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2A4871"/>
    <w:multiLevelType w:val="hybridMultilevel"/>
    <w:tmpl w:val="61DA71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0079D2"/>
    <w:multiLevelType w:val="hybridMultilevel"/>
    <w:tmpl w:val="9606F806"/>
    <w:lvl w:ilvl="0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0A0B69B5"/>
    <w:multiLevelType w:val="hybridMultilevel"/>
    <w:tmpl w:val="20E0AD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52828"/>
    <w:multiLevelType w:val="hybridMultilevel"/>
    <w:tmpl w:val="3530C6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CB6E16"/>
    <w:multiLevelType w:val="hybridMultilevel"/>
    <w:tmpl w:val="00A2A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8D0391"/>
    <w:multiLevelType w:val="hybridMultilevel"/>
    <w:tmpl w:val="FF54CD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77147C"/>
    <w:multiLevelType w:val="hybridMultilevel"/>
    <w:tmpl w:val="F888FE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C96583"/>
    <w:multiLevelType w:val="hybridMultilevel"/>
    <w:tmpl w:val="54000F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67504F"/>
    <w:multiLevelType w:val="hybridMultilevel"/>
    <w:tmpl w:val="51AA42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D158A2"/>
    <w:multiLevelType w:val="hybridMultilevel"/>
    <w:tmpl w:val="3536DFD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B8324B4"/>
    <w:multiLevelType w:val="hybridMultilevel"/>
    <w:tmpl w:val="AF24AB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F95573"/>
    <w:multiLevelType w:val="hybridMultilevel"/>
    <w:tmpl w:val="BE3A3C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FC426C"/>
    <w:multiLevelType w:val="hybridMultilevel"/>
    <w:tmpl w:val="B24A61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F05B0E"/>
    <w:multiLevelType w:val="hybridMultilevel"/>
    <w:tmpl w:val="53FECB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A71D9D"/>
    <w:multiLevelType w:val="hybridMultilevel"/>
    <w:tmpl w:val="9D0081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8C5421"/>
    <w:multiLevelType w:val="hybridMultilevel"/>
    <w:tmpl w:val="11E0451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1573CFE"/>
    <w:multiLevelType w:val="hybridMultilevel"/>
    <w:tmpl w:val="685AC398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2F679D"/>
    <w:multiLevelType w:val="hybridMultilevel"/>
    <w:tmpl w:val="FA8EC6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03132B"/>
    <w:multiLevelType w:val="hybridMultilevel"/>
    <w:tmpl w:val="15DC1C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160072"/>
    <w:multiLevelType w:val="hybridMultilevel"/>
    <w:tmpl w:val="91EED3D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66523A1"/>
    <w:multiLevelType w:val="hybridMultilevel"/>
    <w:tmpl w:val="0972AA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B46F27"/>
    <w:multiLevelType w:val="hybridMultilevel"/>
    <w:tmpl w:val="84680C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66177F"/>
    <w:multiLevelType w:val="hybridMultilevel"/>
    <w:tmpl w:val="21A891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A55B9E"/>
    <w:multiLevelType w:val="hybridMultilevel"/>
    <w:tmpl w:val="88C447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3F55B0"/>
    <w:multiLevelType w:val="hybridMultilevel"/>
    <w:tmpl w:val="E0D26B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07476A"/>
    <w:multiLevelType w:val="hybridMultilevel"/>
    <w:tmpl w:val="BD1090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166651B"/>
    <w:multiLevelType w:val="hybridMultilevel"/>
    <w:tmpl w:val="389058DE"/>
    <w:lvl w:ilvl="0" w:tplc="E7DA1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ED9B20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1DF799D"/>
    <w:multiLevelType w:val="hybridMultilevel"/>
    <w:tmpl w:val="B33EC2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2446D3"/>
    <w:multiLevelType w:val="hybridMultilevel"/>
    <w:tmpl w:val="85E04D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5D23C1"/>
    <w:multiLevelType w:val="hybridMultilevel"/>
    <w:tmpl w:val="98AED482"/>
    <w:lvl w:ilvl="0" w:tplc="E7DA1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ED9B2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4F71CC4"/>
    <w:multiLevelType w:val="hybridMultilevel"/>
    <w:tmpl w:val="A7B8EFD8"/>
    <w:lvl w:ilvl="0" w:tplc="E568787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0B0E2E"/>
    <w:multiLevelType w:val="hybridMultilevel"/>
    <w:tmpl w:val="7708F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EA0FD0"/>
    <w:multiLevelType w:val="hybridMultilevel"/>
    <w:tmpl w:val="984648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005B14"/>
    <w:multiLevelType w:val="hybridMultilevel"/>
    <w:tmpl w:val="980A24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DD43550"/>
    <w:multiLevelType w:val="hybridMultilevel"/>
    <w:tmpl w:val="3258A8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324CB1"/>
    <w:multiLevelType w:val="hybridMultilevel"/>
    <w:tmpl w:val="C64AC1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12F6B64"/>
    <w:multiLevelType w:val="hybridMultilevel"/>
    <w:tmpl w:val="1B04AA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36A7436"/>
    <w:multiLevelType w:val="hybridMultilevel"/>
    <w:tmpl w:val="06FC2FCA"/>
    <w:lvl w:ilvl="0" w:tplc="1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5C90491"/>
    <w:multiLevelType w:val="hybridMultilevel"/>
    <w:tmpl w:val="AF70D2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413C5B"/>
    <w:multiLevelType w:val="hybridMultilevel"/>
    <w:tmpl w:val="3C341F3A"/>
    <w:lvl w:ilvl="0" w:tplc="E7DA1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ED9B2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960219D"/>
    <w:multiLevelType w:val="hybridMultilevel"/>
    <w:tmpl w:val="A63E2A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7B49B0"/>
    <w:multiLevelType w:val="hybridMultilevel"/>
    <w:tmpl w:val="7808360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4C83150F"/>
    <w:multiLevelType w:val="hybridMultilevel"/>
    <w:tmpl w:val="D9F2D99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D7078A4"/>
    <w:multiLevelType w:val="hybridMultilevel"/>
    <w:tmpl w:val="39E0BDCC"/>
    <w:lvl w:ilvl="0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>
    <w:nsid w:val="4FAB1E41"/>
    <w:multiLevelType w:val="hybridMultilevel"/>
    <w:tmpl w:val="9D7AE66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50D139B6"/>
    <w:multiLevelType w:val="hybridMultilevel"/>
    <w:tmpl w:val="8D1ACA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19D3E79"/>
    <w:multiLevelType w:val="hybridMultilevel"/>
    <w:tmpl w:val="B43E3CC0"/>
    <w:lvl w:ilvl="0" w:tplc="3DFE8472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ED9B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1A868C1"/>
    <w:multiLevelType w:val="hybridMultilevel"/>
    <w:tmpl w:val="FD1834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3ED6C19"/>
    <w:multiLevelType w:val="hybridMultilevel"/>
    <w:tmpl w:val="8DD6E9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A680EC3"/>
    <w:multiLevelType w:val="hybridMultilevel"/>
    <w:tmpl w:val="3C3AE3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AC216AD"/>
    <w:multiLevelType w:val="hybridMultilevel"/>
    <w:tmpl w:val="52E454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C5C6E6A"/>
    <w:multiLevelType w:val="hybridMultilevel"/>
    <w:tmpl w:val="D736D5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E577080"/>
    <w:multiLevelType w:val="hybridMultilevel"/>
    <w:tmpl w:val="6644B4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ED670EE"/>
    <w:multiLevelType w:val="hybridMultilevel"/>
    <w:tmpl w:val="F75667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EED04F4"/>
    <w:multiLevelType w:val="hybridMultilevel"/>
    <w:tmpl w:val="64A697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38358D1"/>
    <w:multiLevelType w:val="hybridMultilevel"/>
    <w:tmpl w:val="3D4033D2"/>
    <w:lvl w:ilvl="0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>
    <w:nsid w:val="63992592"/>
    <w:multiLevelType w:val="hybridMultilevel"/>
    <w:tmpl w:val="F92E23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3A044EE"/>
    <w:multiLevelType w:val="hybridMultilevel"/>
    <w:tmpl w:val="39782D0E"/>
    <w:lvl w:ilvl="0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2">
    <w:nsid w:val="65070899"/>
    <w:multiLevelType w:val="hybridMultilevel"/>
    <w:tmpl w:val="1E086AF6"/>
    <w:lvl w:ilvl="0" w:tplc="1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3">
    <w:nsid w:val="65E9777A"/>
    <w:multiLevelType w:val="multilevel"/>
    <w:tmpl w:val="FA8EC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7AE4A2F"/>
    <w:multiLevelType w:val="hybridMultilevel"/>
    <w:tmpl w:val="EFAC22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83330A1"/>
    <w:multiLevelType w:val="hybridMultilevel"/>
    <w:tmpl w:val="84F0922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6BEE62A5"/>
    <w:multiLevelType w:val="hybridMultilevel"/>
    <w:tmpl w:val="4072A5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14F2593"/>
    <w:multiLevelType w:val="hybridMultilevel"/>
    <w:tmpl w:val="5A0E2B00"/>
    <w:lvl w:ilvl="0" w:tplc="3DFE8472">
      <w:start w:val="1"/>
      <w:numFmt w:val="bullet"/>
      <w:lvlText w:val=""/>
      <w:lvlJc w:val="left"/>
      <w:pPr>
        <w:ind w:left="1069" w:hanging="360"/>
      </w:pPr>
      <w:rPr>
        <w:rFonts w:ascii="Wingdings 3" w:hAnsi="Wingdings 3" w:hint="default"/>
        <w:color w:val="ED9B20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8">
    <w:nsid w:val="72271184"/>
    <w:multiLevelType w:val="hybridMultilevel"/>
    <w:tmpl w:val="FC4CB09C"/>
    <w:lvl w:ilvl="0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1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9">
    <w:nsid w:val="753A08FC"/>
    <w:multiLevelType w:val="hybridMultilevel"/>
    <w:tmpl w:val="C582B52C"/>
    <w:lvl w:ilvl="0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0">
    <w:nsid w:val="7C686B1A"/>
    <w:multiLevelType w:val="hybridMultilevel"/>
    <w:tmpl w:val="116CDE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DF86DD5"/>
    <w:multiLevelType w:val="hybridMultilevel"/>
    <w:tmpl w:val="A088FD96"/>
    <w:lvl w:ilvl="0" w:tplc="E7DA1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ED9B2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"/>
  </w:num>
  <w:num w:numId="3">
    <w:abstractNumId w:val="65"/>
  </w:num>
  <w:num w:numId="4">
    <w:abstractNumId w:val="19"/>
  </w:num>
  <w:num w:numId="5">
    <w:abstractNumId w:val="41"/>
  </w:num>
  <w:num w:numId="6">
    <w:abstractNumId w:val="3"/>
  </w:num>
  <w:num w:numId="7">
    <w:abstractNumId w:val="17"/>
  </w:num>
  <w:num w:numId="8">
    <w:abstractNumId w:val="66"/>
  </w:num>
  <w:num w:numId="9">
    <w:abstractNumId w:val="58"/>
  </w:num>
  <w:num w:numId="10">
    <w:abstractNumId w:val="12"/>
  </w:num>
  <w:num w:numId="11">
    <w:abstractNumId w:val="59"/>
  </w:num>
  <w:num w:numId="12">
    <w:abstractNumId w:val="68"/>
  </w:num>
  <w:num w:numId="13">
    <w:abstractNumId w:val="69"/>
  </w:num>
  <w:num w:numId="14">
    <w:abstractNumId w:val="5"/>
  </w:num>
  <w:num w:numId="15">
    <w:abstractNumId w:val="47"/>
  </w:num>
  <w:num w:numId="16">
    <w:abstractNumId w:val="48"/>
  </w:num>
  <w:num w:numId="17">
    <w:abstractNumId w:val="46"/>
  </w:num>
  <w:num w:numId="18">
    <w:abstractNumId w:val="10"/>
  </w:num>
  <w:num w:numId="19">
    <w:abstractNumId w:val="32"/>
  </w:num>
  <w:num w:numId="20">
    <w:abstractNumId w:val="34"/>
  </w:num>
  <w:num w:numId="21">
    <w:abstractNumId w:val="51"/>
  </w:num>
  <w:num w:numId="22">
    <w:abstractNumId w:val="57"/>
  </w:num>
  <w:num w:numId="23">
    <w:abstractNumId w:val="23"/>
  </w:num>
  <w:num w:numId="24">
    <w:abstractNumId w:val="13"/>
  </w:num>
  <w:num w:numId="25">
    <w:abstractNumId w:val="24"/>
  </w:num>
  <w:num w:numId="26">
    <w:abstractNumId w:val="49"/>
  </w:num>
  <w:num w:numId="27">
    <w:abstractNumId w:val="61"/>
  </w:num>
  <w:num w:numId="28">
    <w:abstractNumId w:val="52"/>
  </w:num>
  <w:num w:numId="29">
    <w:abstractNumId w:val="8"/>
  </w:num>
  <w:num w:numId="30">
    <w:abstractNumId w:val="56"/>
  </w:num>
  <w:num w:numId="31">
    <w:abstractNumId w:val="14"/>
  </w:num>
  <w:num w:numId="32">
    <w:abstractNumId w:val="0"/>
  </w:num>
  <w:num w:numId="33">
    <w:abstractNumId w:val="18"/>
  </w:num>
  <w:num w:numId="34">
    <w:abstractNumId w:val="54"/>
  </w:num>
  <w:num w:numId="35">
    <w:abstractNumId w:val="9"/>
  </w:num>
  <w:num w:numId="36">
    <w:abstractNumId w:val="7"/>
  </w:num>
  <w:num w:numId="37">
    <w:abstractNumId w:val="42"/>
  </w:num>
  <w:num w:numId="38">
    <w:abstractNumId w:val="62"/>
  </w:num>
  <w:num w:numId="39">
    <w:abstractNumId w:val="31"/>
  </w:num>
  <w:num w:numId="40">
    <w:abstractNumId w:val="28"/>
  </w:num>
  <w:num w:numId="41">
    <w:abstractNumId w:val="2"/>
  </w:num>
  <w:num w:numId="42">
    <w:abstractNumId w:val="11"/>
  </w:num>
  <w:num w:numId="43">
    <w:abstractNumId w:val="27"/>
  </w:num>
  <w:num w:numId="44">
    <w:abstractNumId w:val="60"/>
  </w:num>
  <w:num w:numId="45">
    <w:abstractNumId w:val="36"/>
  </w:num>
  <w:num w:numId="46">
    <w:abstractNumId w:val="22"/>
  </w:num>
  <w:num w:numId="47">
    <w:abstractNumId w:val="29"/>
  </w:num>
  <w:num w:numId="48">
    <w:abstractNumId w:val="16"/>
  </w:num>
  <w:num w:numId="49">
    <w:abstractNumId w:val="53"/>
  </w:num>
  <w:num w:numId="50">
    <w:abstractNumId w:val="15"/>
  </w:num>
  <w:num w:numId="51">
    <w:abstractNumId w:val="39"/>
  </w:num>
  <w:num w:numId="52">
    <w:abstractNumId w:val="37"/>
  </w:num>
  <w:num w:numId="53">
    <w:abstractNumId w:val="70"/>
  </w:num>
  <w:num w:numId="54">
    <w:abstractNumId w:val="4"/>
  </w:num>
  <w:num w:numId="55">
    <w:abstractNumId w:val="55"/>
  </w:num>
  <w:num w:numId="56">
    <w:abstractNumId w:val="6"/>
  </w:num>
  <w:num w:numId="57">
    <w:abstractNumId w:val="64"/>
  </w:num>
  <w:num w:numId="58">
    <w:abstractNumId w:val="20"/>
  </w:num>
  <w:num w:numId="59">
    <w:abstractNumId w:val="21"/>
  </w:num>
  <w:num w:numId="60">
    <w:abstractNumId w:val="26"/>
  </w:num>
  <w:num w:numId="61">
    <w:abstractNumId w:val="38"/>
  </w:num>
  <w:num w:numId="62">
    <w:abstractNumId w:val="44"/>
  </w:num>
  <w:num w:numId="63">
    <w:abstractNumId w:val="35"/>
  </w:num>
  <w:num w:numId="64">
    <w:abstractNumId w:val="40"/>
  </w:num>
  <w:num w:numId="65">
    <w:abstractNumId w:val="25"/>
  </w:num>
  <w:num w:numId="66">
    <w:abstractNumId w:val="43"/>
  </w:num>
  <w:num w:numId="67">
    <w:abstractNumId w:val="33"/>
  </w:num>
  <w:num w:numId="68">
    <w:abstractNumId w:val="63"/>
  </w:num>
  <w:num w:numId="69">
    <w:abstractNumId w:val="30"/>
  </w:num>
  <w:num w:numId="70">
    <w:abstractNumId w:val="71"/>
  </w:num>
  <w:num w:numId="71">
    <w:abstractNumId w:val="50"/>
  </w:num>
  <w:num w:numId="72">
    <w:abstractNumId w:val="67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hideSpellingErrors/>
  <w:hideGrammaticalErrors/>
  <w:proofState w:spelling="clean" w:grammar="clean"/>
  <w:attachedTemplate r:id="rId1"/>
  <w:stylePaneFormatFilter w:val="1F08"/>
  <w:defaultTabStop w:val="720"/>
  <w:drawingGridHorizontalSpacing w:val="12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D5BAE"/>
    <w:rsid w:val="0000019A"/>
    <w:rsid w:val="000003E2"/>
    <w:rsid w:val="00001496"/>
    <w:rsid w:val="000033B0"/>
    <w:rsid w:val="000043E0"/>
    <w:rsid w:val="0000451E"/>
    <w:rsid w:val="00005553"/>
    <w:rsid w:val="00007127"/>
    <w:rsid w:val="000108E1"/>
    <w:rsid w:val="00010EFE"/>
    <w:rsid w:val="0001272B"/>
    <w:rsid w:val="00012845"/>
    <w:rsid w:val="00012BA1"/>
    <w:rsid w:val="00013010"/>
    <w:rsid w:val="000148EF"/>
    <w:rsid w:val="0001551A"/>
    <w:rsid w:val="00016A56"/>
    <w:rsid w:val="00020C3E"/>
    <w:rsid w:val="000214F0"/>
    <w:rsid w:val="000215C1"/>
    <w:rsid w:val="0002163D"/>
    <w:rsid w:val="000219E1"/>
    <w:rsid w:val="000224B3"/>
    <w:rsid w:val="000230AB"/>
    <w:rsid w:val="00024E2F"/>
    <w:rsid w:val="000258C7"/>
    <w:rsid w:val="00025AAF"/>
    <w:rsid w:val="00025F0A"/>
    <w:rsid w:val="00027723"/>
    <w:rsid w:val="00030110"/>
    <w:rsid w:val="00031592"/>
    <w:rsid w:val="00031941"/>
    <w:rsid w:val="000320D4"/>
    <w:rsid w:val="0003291A"/>
    <w:rsid w:val="00032E12"/>
    <w:rsid w:val="0003343A"/>
    <w:rsid w:val="000378D3"/>
    <w:rsid w:val="0004004D"/>
    <w:rsid w:val="000433F9"/>
    <w:rsid w:val="00043425"/>
    <w:rsid w:val="00043B8A"/>
    <w:rsid w:val="0004439A"/>
    <w:rsid w:val="00044A94"/>
    <w:rsid w:val="00045DCA"/>
    <w:rsid w:val="00045E60"/>
    <w:rsid w:val="00046BEA"/>
    <w:rsid w:val="00051201"/>
    <w:rsid w:val="0005121B"/>
    <w:rsid w:val="00052B0A"/>
    <w:rsid w:val="00052C20"/>
    <w:rsid w:val="00053501"/>
    <w:rsid w:val="000537EB"/>
    <w:rsid w:val="00053822"/>
    <w:rsid w:val="000547B9"/>
    <w:rsid w:val="0005565A"/>
    <w:rsid w:val="00056C59"/>
    <w:rsid w:val="0006024D"/>
    <w:rsid w:val="00060E21"/>
    <w:rsid w:val="0006131F"/>
    <w:rsid w:val="00061865"/>
    <w:rsid w:val="000619DA"/>
    <w:rsid w:val="00062521"/>
    <w:rsid w:val="00063A39"/>
    <w:rsid w:val="00064359"/>
    <w:rsid w:val="000662BA"/>
    <w:rsid w:val="00070C79"/>
    <w:rsid w:val="00071355"/>
    <w:rsid w:val="00071D43"/>
    <w:rsid w:val="00072530"/>
    <w:rsid w:val="0007269E"/>
    <w:rsid w:val="00072BD3"/>
    <w:rsid w:val="000732C5"/>
    <w:rsid w:val="00075D7E"/>
    <w:rsid w:val="00080452"/>
    <w:rsid w:val="00082BDE"/>
    <w:rsid w:val="000849BF"/>
    <w:rsid w:val="00087585"/>
    <w:rsid w:val="0009049C"/>
    <w:rsid w:val="0009169C"/>
    <w:rsid w:val="000934B5"/>
    <w:rsid w:val="00095121"/>
    <w:rsid w:val="0009640E"/>
    <w:rsid w:val="00096B13"/>
    <w:rsid w:val="00096BAB"/>
    <w:rsid w:val="000A15EA"/>
    <w:rsid w:val="000A1E21"/>
    <w:rsid w:val="000A291E"/>
    <w:rsid w:val="000A3084"/>
    <w:rsid w:val="000A5500"/>
    <w:rsid w:val="000A62C6"/>
    <w:rsid w:val="000A75C4"/>
    <w:rsid w:val="000B0481"/>
    <w:rsid w:val="000B6632"/>
    <w:rsid w:val="000B77E9"/>
    <w:rsid w:val="000C1BCE"/>
    <w:rsid w:val="000D0090"/>
    <w:rsid w:val="000D173A"/>
    <w:rsid w:val="000D19E6"/>
    <w:rsid w:val="000D2496"/>
    <w:rsid w:val="000D6320"/>
    <w:rsid w:val="000D667B"/>
    <w:rsid w:val="000D6710"/>
    <w:rsid w:val="000E0B45"/>
    <w:rsid w:val="000E0C34"/>
    <w:rsid w:val="000E4A4C"/>
    <w:rsid w:val="000E6D14"/>
    <w:rsid w:val="000F1741"/>
    <w:rsid w:val="000F2368"/>
    <w:rsid w:val="000F4E86"/>
    <w:rsid w:val="000F5DD1"/>
    <w:rsid w:val="000F6911"/>
    <w:rsid w:val="00100CE0"/>
    <w:rsid w:val="00101377"/>
    <w:rsid w:val="00104DC1"/>
    <w:rsid w:val="00106706"/>
    <w:rsid w:val="0010670C"/>
    <w:rsid w:val="00106B69"/>
    <w:rsid w:val="0011127D"/>
    <w:rsid w:val="00112137"/>
    <w:rsid w:val="001127C1"/>
    <w:rsid w:val="001129BE"/>
    <w:rsid w:val="00112A0F"/>
    <w:rsid w:val="001143DD"/>
    <w:rsid w:val="00120E4A"/>
    <w:rsid w:val="00122C49"/>
    <w:rsid w:val="00122D82"/>
    <w:rsid w:val="00123F83"/>
    <w:rsid w:val="001254EF"/>
    <w:rsid w:val="001258B8"/>
    <w:rsid w:val="00130321"/>
    <w:rsid w:val="00130852"/>
    <w:rsid w:val="001316DA"/>
    <w:rsid w:val="001328D0"/>
    <w:rsid w:val="00132A6C"/>
    <w:rsid w:val="001346DD"/>
    <w:rsid w:val="001349D5"/>
    <w:rsid w:val="00135732"/>
    <w:rsid w:val="001369E8"/>
    <w:rsid w:val="00136D4F"/>
    <w:rsid w:val="00140178"/>
    <w:rsid w:val="00140FB6"/>
    <w:rsid w:val="00141FAA"/>
    <w:rsid w:val="001424C4"/>
    <w:rsid w:val="00142E02"/>
    <w:rsid w:val="00144197"/>
    <w:rsid w:val="0014480F"/>
    <w:rsid w:val="0014489F"/>
    <w:rsid w:val="001450F3"/>
    <w:rsid w:val="00145778"/>
    <w:rsid w:val="00145CF6"/>
    <w:rsid w:val="0015123E"/>
    <w:rsid w:val="00152604"/>
    <w:rsid w:val="00152794"/>
    <w:rsid w:val="00152B1E"/>
    <w:rsid w:val="001537CA"/>
    <w:rsid w:val="00154E31"/>
    <w:rsid w:val="0015593A"/>
    <w:rsid w:val="00156AEB"/>
    <w:rsid w:val="00156B47"/>
    <w:rsid w:val="00157965"/>
    <w:rsid w:val="00157D98"/>
    <w:rsid w:val="001605E5"/>
    <w:rsid w:val="00160C28"/>
    <w:rsid w:val="001620AF"/>
    <w:rsid w:val="00164855"/>
    <w:rsid w:val="001650C8"/>
    <w:rsid w:val="0016621C"/>
    <w:rsid w:val="001669CA"/>
    <w:rsid w:val="001716EA"/>
    <w:rsid w:val="00171884"/>
    <w:rsid w:val="00171DDA"/>
    <w:rsid w:val="001729B9"/>
    <w:rsid w:val="0017441B"/>
    <w:rsid w:val="00174F05"/>
    <w:rsid w:val="00175CF3"/>
    <w:rsid w:val="0017614B"/>
    <w:rsid w:val="00177F6D"/>
    <w:rsid w:val="001812AC"/>
    <w:rsid w:val="00181A34"/>
    <w:rsid w:val="00183661"/>
    <w:rsid w:val="001863CF"/>
    <w:rsid w:val="00186D57"/>
    <w:rsid w:val="001870D7"/>
    <w:rsid w:val="00190B85"/>
    <w:rsid w:val="0019118F"/>
    <w:rsid w:val="00191633"/>
    <w:rsid w:val="0019167A"/>
    <w:rsid w:val="001919C4"/>
    <w:rsid w:val="001933CF"/>
    <w:rsid w:val="0019453E"/>
    <w:rsid w:val="001952D8"/>
    <w:rsid w:val="00196F87"/>
    <w:rsid w:val="001974EE"/>
    <w:rsid w:val="001A0E20"/>
    <w:rsid w:val="001A108E"/>
    <w:rsid w:val="001A158B"/>
    <w:rsid w:val="001A29CE"/>
    <w:rsid w:val="001A72D2"/>
    <w:rsid w:val="001A7647"/>
    <w:rsid w:val="001B03F4"/>
    <w:rsid w:val="001B12E6"/>
    <w:rsid w:val="001B18E3"/>
    <w:rsid w:val="001B2CC1"/>
    <w:rsid w:val="001B32F7"/>
    <w:rsid w:val="001B4EF7"/>
    <w:rsid w:val="001B5624"/>
    <w:rsid w:val="001B63EB"/>
    <w:rsid w:val="001B6604"/>
    <w:rsid w:val="001C14D8"/>
    <w:rsid w:val="001C2196"/>
    <w:rsid w:val="001C4143"/>
    <w:rsid w:val="001C5BFE"/>
    <w:rsid w:val="001C79EB"/>
    <w:rsid w:val="001D15F1"/>
    <w:rsid w:val="001D196D"/>
    <w:rsid w:val="001D3196"/>
    <w:rsid w:val="001D4216"/>
    <w:rsid w:val="001D5214"/>
    <w:rsid w:val="001D5C1E"/>
    <w:rsid w:val="001E1EA9"/>
    <w:rsid w:val="001E3346"/>
    <w:rsid w:val="001E549C"/>
    <w:rsid w:val="001E5CA4"/>
    <w:rsid w:val="001F0163"/>
    <w:rsid w:val="001F0AC1"/>
    <w:rsid w:val="001F126F"/>
    <w:rsid w:val="001F1C04"/>
    <w:rsid w:val="001F5EE1"/>
    <w:rsid w:val="001F71C0"/>
    <w:rsid w:val="002005E7"/>
    <w:rsid w:val="002043AB"/>
    <w:rsid w:val="00204545"/>
    <w:rsid w:val="00204ECE"/>
    <w:rsid w:val="002105EF"/>
    <w:rsid w:val="002166E3"/>
    <w:rsid w:val="0021714F"/>
    <w:rsid w:val="00220729"/>
    <w:rsid w:val="00222E01"/>
    <w:rsid w:val="00223F2F"/>
    <w:rsid w:val="002243A5"/>
    <w:rsid w:val="00225B51"/>
    <w:rsid w:val="00230C10"/>
    <w:rsid w:val="00232116"/>
    <w:rsid w:val="002357B0"/>
    <w:rsid w:val="00236658"/>
    <w:rsid w:val="00237016"/>
    <w:rsid w:val="00237388"/>
    <w:rsid w:val="0024085C"/>
    <w:rsid w:val="002418DA"/>
    <w:rsid w:val="002428EC"/>
    <w:rsid w:val="0024581B"/>
    <w:rsid w:val="00245DC1"/>
    <w:rsid w:val="002460ED"/>
    <w:rsid w:val="00250B2A"/>
    <w:rsid w:val="002523D0"/>
    <w:rsid w:val="00252467"/>
    <w:rsid w:val="002527F0"/>
    <w:rsid w:val="00256533"/>
    <w:rsid w:val="00257BB8"/>
    <w:rsid w:val="002603E3"/>
    <w:rsid w:val="002622EA"/>
    <w:rsid w:val="002656A8"/>
    <w:rsid w:val="00271D71"/>
    <w:rsid w:val="00274B3C"/>
    <w:rsid w:val="00276816"/>
    <w:rsid w:val="00276AFE"/>
    <w:rsid w:val="00277960"/>
    <w:rsid w:val="00282CC1"/>
    <w:rsid w:val="0028309A"/>
    <w:rsid w:val="00284BD5"/>
    <w:rsid w:val="00284DA6"/>
    <w:rsid w:val="002851A4"/>
    <w:rsid w:val="0028532F"/>
    <w:rsid w:val="002862B8"/>
    <w:rsid w:val="0028714D"/>
    <w:rsid w:val="0028773A"/>
    <w:rsid w:val="0028797E"/>
    <w:rsid w:val="002920DD"/>
    <w:rsid w:val="00292838"/>
    <w:rsid w:val="00292F7F"/>
    <w:rsid w:val="002938E1"/>
    <w:rsid w:val="0029598C"/>
    <w:rsid w:val="00297D13"/>
    <w:rsid w:val="002A04D2"/>
    <w:rsid w:val="002A071B"/>
    <w:rsid w:val="002A0DC6"/>
    <w:rsid w:val="002A153E"/>
    <w:rsid w:val="002A2530"/>
    <w:rsid w:val="002A4738"/>
    <w:rsid w:val="002A4D0C"/>
    <w:rsid w:val="002A5030"/>
    <w:rsid w:val="002A5333"/>
    <w:rsid w:val="002A55CE"/>
    <w:rsid w:val="002A6773"/>
    <w:rsid w:val="002A6A37"/>
    <w:rsid w:val="002A7348"/>
    <w:rsid w:val="002B125A"/>
    <w:rsid w:val="002B15FD"/>
    <w:rsid w:val="002B46B4"/>
    <w:rsid w:val="002B48E1"/>
    <w:rsid w:val="002B532E"/>
    <w:rsid w:val="002B5FFF"/>
    <w:rsid w:val="002B766C"/>
    <w:rsid w:val="002C2242"/>
    <w:rsid w:val="002C23F6"/>
    <w:rsid w:val="002C2A22"/>
    <w:rsid w:val="002C2B9C"/>
    <w:rsid w:val="002C2F43"/>
    <w:rsid w:val="002C35A0"/>
    <w:rsid w:val="002C4133"/>
    <w:rsid w:val="002C7295"/>
    <w:rsid w:val="002D0DC5"/>
    <w:rsid w:val="002D13C3"/>
    <w:rsid w:val="002D2128"/>
    <w:rsid w:val="002D5CAB"/>
    <w:rsid w:val="002D67C8"/>
    <w:rsid w:val="002D79BE"/>
    <w:rsid w:val="002E3B06"/>
    <w:rsid w:val="002E5D41"/>
    <w:rsid w:val="002E698E"/>
    <w:rsid w:val="002E6C42"/>
    <w:rsid w:val="002E6EC9"/>
    <w:rsid w:val="002F03DA"/>
    <w:rsid w:val="002F0C76"/>
    <w:rsid w:val="002F234F"/>
    <w:rsid w:val="002F2738"/>
    <w:rsid w:val="002F34F0"/>
    <w:rsid w:val="002F4241"/>
    <w:rsid w:val="002F4B8B"/>
    <w:rsid w:val="002F543B"/>
    <w:rsid w:val="002F62CA"/>
    <w:rsid w:val="002F76EE"/>
    <w:rsid w:val="0030054F"/>
    <w:rsid w:val="003008F7"/>
    <w:rsid w:val="00301245"/>
    <w:rsid w:val="003035A7"/>
    <w:rsid w:val="003042E8"/>
    <w:rsid w:val="003046B6"/>
    <w:rsid w:val="0030521D"/>
    <w:rsid w:val="00307BEE"/>
    <w:rsid w:val="00307C41"/>
    <w:rsid w:val="003108C3"/>
    <w:rsid w:val="00315EA8"/>
    <w:rsid w:val="00316D9E"/>
    <w:rsid w:val="003217D8"/>
    <w:rsid w:val="003237B3"/>
    <w:rsid w:val="00324794"/>
    <w:rsid w:val="00324CEF"/>
    <w:rsid w:val="00325167"/>
    <w:rsid w:val="003256E1"/>
    <w:rsid w:val="003257D8"/>
    <w:rsid w:val="003261C8"/>
    <w:rsid w:val="00326687"/>
    <w:rsid w:val="00327B4B"/>
    <w:rsid w:val="0033001F"/>
    <w:rsid w:val="00330503"/>
    <w:rsid w:val="00330EA5"/>
    <w:rsid w:val="00331A39"/>
    <w:rsid w:val="00332770"/>
    <w:rsid w:val="00333C6A"/>
    <w:rsid w:val="003349A8"/>
    <w:rsid w:val="00335748"/>
    <w:rsid w:val="00340460"/>
    <w:rsid w:val="00340904"/>
    <w:rsid w:val="00341DA0"/>
    <w:rsid w:val="00343560"/>
    <w:rsid w:val="00343AAA"/>
    <w:rsid w:val="003457CA"/>
    <w:rsid w:val="00345BFC"/>
    <w:rsid w:val="00346EAF"/>
    <w:rsid w:val="00347F85"/>
    <w:rsid w:val="003508C0"/>
    <w:rsid w:val="003513CA"/>
    <w:rsid w:val="00351D10"/>
    <w:rsid w:val="00352390"/>
    <w:rsid w:val="003523BE"/>
    <w:rsid w:val="0035288B"/>
    <w:rsid w:val="00353656"/>
    <w:rsid w:val="00354748"/>
    <w:rsid w:val="003605C5"/>
    <w:rsid w:val="003608B3"/>
    <w:rsid w:val="00360B3D"/>
    <w:rsid w:val="00362EF6"/>
    <w:rsid w:val="00363A9B"/>
    <w:rsid w:val="00367F97"/>
    <w:rsid w:val="0037038F"/>
    <w:rsid w:val="0037302B"/>
    <w:rsid w:val="003738CD"/>
    <w:rsid w:val="003754A8"/>
    <w:rsid w:val="00377ADF"/>
    <w:rsid w:val="0038009E"/>
    <w:rsid w:val="003805E7"/>
    <w:rsid w:val="00380CFA"/>
    <w:rsid w:val="00383085"/>
    <w:rsid w:val="003852AD"/>
    <w:rsid w:val="0038540B"/>
    <w:rsid w:val="00385C80"/>
    <w:rsid w:val="00385CDE"/>
    <w:rsid w:val="00390228"/>
    <w:rsid w:val="00390E77"/>
    <w:rsid w:val="003924B2"/>
    <w:rsid w:val="00393D63"/>
    <w:rsid w:val="00394466"/>
    <w:rsid w:val="00394D25"/>
    <w:rsid w:val="00395B65"/>
    <w:rsid w:val="003966E1"/>
    <w:rsid w:val="003A1D2A"/>
    <w:rsid w:val="003A1EA6"/>
    <w:rsid w:val="003A326C"/>
    <w:rsid w:val="003A5A18"/>
    <w:rsid w:val="003A5BC4"/>
    <w:rsid w:val="003A6662"/>
    <w:rsid w:val="003A6A32"/>
    <w:rsid w:val="003A6FDF"/>
    <w:rsid w:val="003A7B18"/>
    <w:rsid w:val="003B1F62"/>
    <w:rsid w:val="003B2329"/>
    <w:rsid w:val="003B295C"/>
    <w:rsid w:val="003B3004"/>
    <w:rsid w:val="003B3075"/>
    <w:rsid w:val="003B3C34"/>
    <w:rsid w:val="003B3D98"/>
    <w:rsid w:val="003B529E"/>
    <w:rsid w:val="003C4F8D"/>
    <w:rsid w:val="003C7148"/>
    <w:rsid w:val="003C7483"/>
    <w:rsid w:val="003C7C43"/>
    <w:rsid w:val="003C7CA6"/>
    <w:rsid w:val="003D09FF"/>
    <w:rsid w:val="003D0A9A"/>
    <w:rsid w:val="003D0CD5"/>
    <w:rsid w:val="003D1582"/>
    <w:rsid w:val="003D29E7"/>
    <w:rsid w:val="003D2A3A"/>
    <w:rsid w:val="003D367D"/>
    <w:rsid w:val="003D66C5"/>
    <w:rsid w:val="003D6D6A"/>
    <w:rsid w:val="003E4660"/>
    <w:rsid w:val="003E53E8"/>
    <w:rsid w:val="003E5783"/>
    <w:rsid w:val="003E5F14"/>
    <w:rsid w:val="003E6477"/>
    <w:rsid w:val="003E6C45"/>
    <w:rsid w:val="003E6F88"/>
    <w:rsid w:val="003F1B8B"/>
    <w:rsid w:val="003F1CA2"/>
    <w:rsid w:val="003F5674"/>
    <w:rsid w:val="003F7D92"/>
    <w:rsid w:val="004020F8"/>
    <w:rsid w:val="004036EC"/>
    <w:rsid w:val="00403E54"/>
    <w:rsid w:val="004044A1"/>
    <w:rsid w:val="004044C2"/>
    <w:rsid w:val="00406BB4"/>
    <w:rsid w:val="0041130C"/>
    <w:rsid w:val="00411FD4"/>
    <w:rsid w:val="00414305"/>
    <w:rsid w:val="00414BD2"/>
    <w:rsid w:val="00414EB4"/>
    <w:rsid w:val="004175B2"/>
    <w:rsid w:val="00421455"/>
    <w:rsid w:val="0042194D"/>
    <w:rsid w:val="00422A36"/>
    <w:rsid w:val="004230F0"/>
    <w:rsid w:val="00425062"/>
    <w:rsid w:val="004252BA"/>
    <w:rsid w:val="00425B8F"/>
    <w:rsid w:val="00426691"/>
    <w:rsid w:val="00427C22"/>
    <w:rsid w:val="00431793"/>
    <w:rsid w:val="004319FF"/>
    <w:rsid w:val="0043212C"/>
    <w:rsid w:val="004327D2"/>
    <w:rsid w:val="004327F4"/>
    <w:rsid w:val="004335B1"/>
    <w:rsid w:val="004347A4"/>
    <w:rsid w:val="0043584B"/>
    <w:rsid w:val="00435A54"/>
    <w:rsid w:val="004365CD"/>
    <w:rsid w:val="004367B2"/>
    <w:rsid w:val="00440C19"/>
    <w:rsid w:val="00440D5F"/>
    <w:rsid w:val="0044237C"/>
    <w:rsid w:val="004425E0"/>
    <w:rsid w:val="00444255"/>
    <w:rsid w:val="00444782"/>
    <w:rsid w:val="00444FA6"/>
    <w:rsid w:val="0044740D"/>
    <w:rsid w:val="00451388"/>
    <w:rsid w:val="00454184"/>
    <w:rsid w:val="004544CE"/>
    <w:rsid w:val="004554DF"/>
    <w:rsid w:val="00455ABA"/>
    <w:rsid w:val="00463A6E"/>
    <w:rsid w:val="00465376"/>
    <w:rsid w:val="0046585E"/>
    <w:rsid w:val="00467BFA"/>
    <w:rsid w:val="00472204"/>
    <w:rsid w:val="00472B9A"/>
    <w:rsid w:val="00473ABB"/>
    <w:rsid w:val="00475580"/>
    <w:rsid w:val="00475E1B"/>
    <w:rsid w:val="004762EF"/>
    <w:rsid w:val="0047693E"/>
    <w:rsid w:val="00476C96"/>
    <w:rsid w:val="00481101"/>
    <w:rsid w:val="00483DB4"/>
    <w:rsid w:val="00484DE4"/>
    <w:rsid w:val="004855FF"/>
    <w:rsid w:val="00487586"/>
    <w:rsid w:val="00487E47"/>
    <w:rsid w:val="00490357"/>
    <w:rsid w:val="00492FAA"/>
    <w:rsid w:val="004940BF"/>
    <w:rsid w:val="004963B4"/>
    <w:rsid w:val="0049685B"/>
    <w:rsid w:val="00496DC9"/>
    <w:rsid w:val="00497A6A"/>
    <w:rsid w:val="004A0C80"/>
    <w:rsid w:val="004A1E84"/>
    <w:rsid w:val="004A37D3"/>
    <w:rsid w:val="004A4553"/>
    <w:rsid w:val="004A4608"/>
    <w:rsid w:val="004A500B"/>
    <w:rsid w:val="004A6002"/>
    <w:rsid w:val="004A64AF"/>
    <w:rsid w:val="004A77E9"/>
    <w:rsid w:val="004A7D3D"/>
    <w:rsid w:val="004B278B"/>
    <w:rsid w:val="004B3FE0"/>
    <w:rsid w:val="004B4956"/>
    <w:rsid w:val="004C063A"/>
    <w:rsid w:val="004C17E1"/>
    <w:rsid w:val="004C1FD4"/>
    <w:rsid w:val="004C25F5"/>
    <w:rsid w:val="004C2DAC"/>
    <w:rsid w:val="004C4185"/>
    <w:rsid w:val="004C60AF"/>
    <w:rsid w:val="004C66FB"/>
    <w:rsid w:val="004C6A9C"/>
    <w:rsid w:val="004C6F8B"/>
    <w:rsid w:val="004C73CF"/>
    <w:rsid w:val="004D06CD"/>
    <w:rsid w:val="004D21C8"/>
    <w:rsid w:val="004D41FF"/>
    <w:rsid w:val="004D43E8"/>
    <w:rsid w:val="004D49A1"/>
    <w:rsid w:val="004D5762"/>
    <w:rsid w:val="004D6936"/>
    <w:rsid w:val="004D74C3"/>
    <w:rsid w:val="004E2FDC"/>
    <w:rsid w:val="004E36C3"/>
    <w:rsid w:val="004E3803"/>
    <w:rsid w:val="004E3BC6"/>
    <w:rsid w:val="004E7B1E"/>
    <w:rsid w:val="004F0884"/>
    <w:rsid w:val="004F08C9"/>
    <w:rsid w:val="004F0C41"/>
    <w:rsid w:val="004F146B"/>
    <w:rsid w:val="004F2547"/>
    <w:rsid w:val="004F2918"/>
    <w:rsid w:val="004F2D82"/>
    <w:rsid w:val="004F3970"/>
    <w:rsid w:val="004F41C0"/>
    <w:rsid w:val="004F429D"/>
    <w:rsid w:val="004F4A33"/>
    <w:rsid w:val="004F4B8E"/>
    <w:rsid w:val="004F7B53"/>
    <w:rsid w:val="005018D3"/>
    <w:rsid w:val="005026E5"/>
    <w:rsid w:val="0050358C"/>
    <w:rsid w:val="00503D56"/>
    <w:rsid w:val="00505321"/>
    <w:rsid w:val="00505548"/>
    <w:rsid w:val="0050579D"/>
    <w:rsid w:val="00505B80"/>
    <w:rsid w:val="005061D1"/>
    <w:rsid w:val="00506921"/>
    <w:rsid w:val="00507384"/>
    <w:rsid w:val="0051068D"/>
    <w:rsid w:val="00511578"/>
    <w:rsid w:val="00515959"/>
    <w:rsid w:val="00516658"/>
    <w:rsid w:val="00516BC8"/>
    <w:rsid w:val="0052016F"/>
    <w:rsid w:val="005203AE"/>
    <w:rsid w:val="00524E9A"/>
    <w:rsid w:val="005254FB"/>
    <w:rsid w:val="00525DE7"/>
    <w:rsid w:val="00525F69"/>
    <w:rsid w:val="0052613B"/>
    <w:rsid w:val="005269AB"/>
    <w:rsid w:val="00526FD3"/>
    <w:rsid w:val="00540308"/>
    <w:rsid w:val="0054257B"/>
    <w:rsid w:val="00543F43"/>
    <w:rsid w:val="00544202"/>
    <w:rsid w:val="00545790"/>
    <w:rsid w:val="00550310"/>
    <w:rsid w:val="0055104B"/>
    <w:rsid w:val="005526DB"/>
    <w:rsid w:val="00553996"/>
    <w:rsid w:val="00554966"/>
    <w:rsid w:val="00554A2A"/>
    <w:rsid w:val="00556005"/>
    <w:rsid w:val="005560E1"/>
    <w:rsid w:val="00556464"/>
    <w:rsid w:val="00557F64"/>
    <w:rsid w:val="00560208"/>
    <w:rsid w:val="005606FE"/>
    <w:rsid w:val="005614DE"/>
    <w:rsid w:val="005639D5"/>
    <w:rsid w:val="00563E43"/>
    <w:rsid w:val="00564000"/>
    <w:rsid w:val="00565058"/>
    <w:rsid w:val="00573AAF"/>
    <w:rsid w:val="00573C41"/>
    <w:rsid w:val="00575769"/>
    <w:rsid w:val="005762A6"/>
    <w:rsid w:val="00576C48"/>
    <w:rsid w:val="0057780B"/>
    <w:rsid w:val="0057788D"/>
    <w:rsid w:val="005805ED"/>
    <w:rsid w:val="0058480C"/>
    <w:rsid w:val="005849D7"/>
    <w:rsid w:val="00584EBD"/>
    <w:rsid w:val="00585679"/>
    <w:rsid w:val="00586336"/>
    <w:rsid w:val="005863A2"/>
    <w:rsid w:val="00586CA0"/>
    <w:rsid w:val="005876FB"/>
    <w:rsid w:val="0058794B"/>
    <w:rsid w:val="00587DE5"/>
    <w:rsid w:val="00587F2B"/>
    <w:rsid w:val="005901ED"/>
    <w:rsid w:val="0059217B"/>
    <w:rsid w:val="005944DF"/>
    <w:rsid w:val="005946C7"/>
    <w:rsid w:val="00594931"/>
    <w:rsid w:val="00595198"/>
    <w:rsid w:val="005967DA"/>
    <w:rsid w:val="00596801"/>
    <w:rsid w:val="005973E2"/>
    <w:rsid w:val="00597D95"/>
    <w:rsid w:val="005A032C"/>
    <w:rsid w:val="005A11B7"/>
    <w:rsid w:val="005A2A7C"/>
    <w:rsid w:val="005A3010"/>
    <w:rsid w:val="005A44EB"/>
    <w:rsid w:val="005A56FE"/>
    <w:rsid w:val="005A64AF"/>
    <w:rsid w:val="005A7B95"/>
    <w:rsid w:val="005B08E1"/>
    <w:rsid w:val="005B0931"/>
    <w:rsid w:val="005B0CA4"/>
    <w:rsid w:val="005B4074"/>
    <w:rsid w:val="005B4105"/>
    <w:rsid w:val="005B4EE3"/>
    <w:rsid w:val="005B5843"/>
    <w:rsid w:val="005B59AF"/>
    <w:rsid w:val="005B655E"/>
    <w:rsid w:val="005C234C"/>
    <w:rsid w:val="005C3258"/>
    <w:rsid w:val="005C3AA1"/>
    <w:rsid w:val="005C4DAD"/>
    <w:rsid w:val="005C5F0F"/>
    <w:rsid w:val="005C7FB0"/>
    <w:rsid w:val="005D116D"/>
    <w:rsid w:val="005D1A37"/>
    <w:rsid w:val="005E4794"/>
    <w:rsid w:val="005E55DC"/>
    <w:rsid w:val="005E5790"/>
    <w:rsid w:val="005E705B"/>
    <w:rsid w:val="005F03C9"/>
    <w:rsid w:val="005F10D2"/>
    <w:rsid w:val="005F3592"/>
    <w:rsid w:val="005F4760"/>
    <w:rsid w:val="005F4F20"/>
    <w:rsid w:val="005F5879"/>
    <w:rsid w:val="005F746B"/>
    <w:rsid w:val="00600EB1"/>
    <w:rsid w:val="00600F5A"/>
    <w:rsid w:val="00601574"/>
    <w:rsid w:val="006019E5"/>
    <w:rsid w:val="00601E49"/>
    <w:rsid w:val="00603D1B"/>
    <w:rsid w:val="00603EFD"/>
    <w:rsid w:val="006042FE"/>
    <w:rsid w:val="006052DB"/>
    <w:rsid w:val="00607EF6"/>
    <w:rsid w:val="00610D80"/>
    <w:rsid w:val="00610E22"/>
    <w:rsid w:val="00610E25"/>
    <w:rsid w:val="006118F5"/>
    <w:rsid w:val="0061246C"/>
    <w:rsid w:val="00613FD9"/>
    <w:rsid w:val="00616382"/>
    <w:rsid w:val="00617D54"/>
    <w:rsid w:val="00621BEF"/>
    <w:rsid w:val="00623647"/>
    <w:rsid w:val="00623B94"/>
    <w:rsid w:val="00624856"/>
    <w:rsid w:val="00626137"/>
    <w:rsid w:val="00626B43"/>
    <w:rsid w:val="00635900"/>
    <w:rsid w:val="00636039"/>
    <w:rsid w:val="006367B9"/>
    <w:rsid w:val="00636FBB"/>
    <w:rsid w:val="0064102E"/>
    <w:rsid w:val="00642278"/>
    <w:rsid w:val="00642587"/>
    <w:rsid w:val="006432FB"/>
    <w:rsid w:val="00644587"/>
    <w:rsid w:val="0064516D"/>
    <w:rsid w:val="00646C8F"/>
    <w:rsid w:val="00646D74"/>
    <w:rsid w:val="00647A37"/>
    <w:rsid w:val="006502DF"/>
    <w:rsid w:val="0065040F"/>
    <w:rsid w:val="006525B6"/>
    <w:rsid w:val="00652E73"/>
    <w:rsid w:val="00653BD4"/>
    <w:rsid w:val="00657397"/>
    <w:rsid w:val="0065769F"/>
    <w:rsid w:val="00657B0E"/>
    <w:rsid w:val="00661051"/>
    <w:rsid w:val="0066137C"/>
    <w:rsid w:val="006628AE"/>
    <w:rsid w:val="00671383"/>
    <w:rsid w:val="00671C3F"/>
    <w:rsid w:val="006741C5"/>
    <w:rsid w:val="0067472D"/>
    <w:rsid w:val="006763A4"/>
    <w:rsid w:val="0067790F"/>
    <w:rsid w:val="006803AB"/>
    <w:rsid w:val="0068194F"/>
    <w:rsid w:val="00682453"/>
    <w:rsid w:val="00682615"/>
    <w:rsid w:val="00684F3B"/>
    <w:rsid w:val="00685BC3"/>
    <w:rsid w:val="00686940"/>
    <w:rsid w:val="00687BDE"/>
    <w:rsid w:val="006950E8"/>
    <w:rsid w:val="00695138"/>
    <w:rsid w:val="006952AB"/>
    <w:rsid w:val="006952EA"/>
    <w:rsid w:val="00696527"/>
    <w:rsid w:val="00696999"/>
    <w:rsid w:val="00696CE3"/>
    <w:rsid w:val="006A0021"/>
    <w:rsid w:val="006A2D92"/>
    <w:rsid w:val="006A30F8"/>
    <w:rsid w:val="006A3186"/>
    <w:rsid w:val="006A3FA5"/>
    <w:rsid w:val="006A6D87"/>
    <w:rsid w:val="006A730B"/>
    <w:rsid w:val="006A7959"/>
    <w:rsid w:val="006A7C29"/>
    <w:rsid w:val="006B044E"/>
    <w:rsid w:val="006B0C8B"/>
    <w:rsid w:val="006B2F37"/>
    <w:rsid w:val="006B3BA4"/>
    <w:rsid w:val="006B441F"/>
    <w:rsid w:val="006B44FF"/>
    <w:rsid w:val="006B58AB"/>
    <w:rsid w:val="006B6097"/>
    <w:rsid w:val="006B694B"/>
    <w:rsid w:val="006B702C"/>
    <w:rsid w:val="006C146E"/>
    <w:rsid w:val="006C221A"/>
    <w:rsid w:val="006C22AF"/>
    <w:rsid w:val="006C3B95"/>
    <w:rsid w:val="006C6BA9"/>
    <w:rsid w:val="006D359F"/>
    <w:rsid w:val="006D390C"/>
    <w:rsid w:val="006D549C"/>
    <w:rsid w:val="006D59C9"/>
    <w:rsid w:val="006D5E49"/>
    <w:rsid w:val="006D6B9E"/>
    <w:rsid w:val="006D7196"/>
    <w:rsid w:val="006E0A2F"/>
    <w:rsid w:val="006E1D75"/>
    <w:rsid w:val="006E322B"/>
    <w:rsid w:val="006E4DAC"/>
    <w:rsid w:val="006E5FB1"/>
    <w:rsid w:val="006E7704"/>
    <w:rsid w:val="006F085A"/>
    <w:rsid w:val="006F091B"/>
    <w:rsid w:val="006F1DA8"/>
    <w:rsid w:val="006F2C4D"/>
    <w:rsid w:val="006F3CF8"/>
    <w:rsid w:val="006F4D89"/>
    <w:rsid w:val="006F5625"/>
    <w:rsid w:val="006F5AC5"/>
    <w:rsid w:val="006F6801"/>
    <w:rsid w:val="006F7D1F"/>
    <w:rsid w:val="007026F4"/>
    <w:rsid w:val="0070315F"/>
    <w:rsid w:val="00703784"/>
    <w:rsid w:val="00704A8A"/>
    <w:rsid w:val="0070579E"/>
    <w:rsid w:val="00705FBD"/>
    <w:rsid w:val="0070606D"/>
    <w:rsid w:val="00707BB8"/>
    <w:rsid w:val="007104FC"/>
    <w:rsid w:val="007115B1"/>
    <w:rsid w:val="00711C00"/>
    <w:rsid w:val="00714D17"/>
    <w:rsid w:val="0071699A"/>
    <w:rsid w:val="00720595"/>
    <w:rsid w:val="00721BF6"/>
    <w:rsid w:val="00722161"/>
    <w:rsid w:val="00725223"/>
    <w:rsid w:val="00725232"/>
    <w:rsid w:val="0072788D"/>
    <w:rsid w:val="00730F17"/>
    <w:rsid w:val="007337D5"/>
    <w:rsid w:val="007348D9"/>
    <w:rsid w:val="00737A3A"/>
    <w:rsid w:val="007421CC"/>
    <w:rsid w:val="00742E46"/>
    <w:rsid w:val="007547B5"/>
    <w:rsid w:val="0075486D"/>
    <w:rsid w:val="007565D8"/>
    <w:rsid w:val="00756C63"/>
    <w:rsid w:val="00760902"/>
    <w:rsid w:val="007614A0"/>
    <w:rsid w:val="007614F6"/>
    <w:rsid w:val="00761B7D"/>
    <w:rsid w:val="0076326D"/>
    <w:rsid w:val="00764C26"/>
    <w:rsid w:val="00765BE8"/>
    <w:rsid w:val="00765EE8"/>
    <w:rsid w:val="00770CF6"/>
    <w:rsid w:val="00772109"/>
    <w:rsid w:val="0077411B"/>
    <w:rsid w:val="007741D0"/>
    <w:rsid w:val="00774BA8"/>
    <w:rsid w:val="00775857"/>
    <w:rsid w:val="00780357"/>
    <w:rsid w:val="00780675"/>
    <w:rsid w:val="00781224"/>
    <w:rsid w:val="007825A1"/>
    <w:rsid w:val="00782DF6"/>
    <w:rsid w:val="00783B28"/>
    <w:rsid w:val="007842BD"/>
    <w:rsid w:val="00785A33"/>
    <w:rsid w:val="00787607"/>
    <w:rsid w:val="00787EF7"/>
    <w:rsid w:val="007911F2"/>
    <w:rsid w:val="00792379"/>
    <w:rsid w:val="007924AE"/>
    <w:rsid w:val="00792937"/>
    <w:rsid w:val="007937DA"/>
    <w:rsid w:val="00796CE3"/>
    <w:rsid w:val="007975D8"/>
    <w:rsid w:val="00797A71"/>
    <w:rsid w:val="007A06F2"/>
    <w:rsid w:val="007A14B7"/>
    <w:rsid w:val="007A1862"/>
    <w:rsid w:val="007A1B9E"/>
    <w:rsid w:val="007A1FF7"/>
    <w:rsid w:val="007A20AB"/>
    <w:rsid w:val="007A4384"/>
    <w:rsid w:val="007A6870"/>
    <w:rsid w:val="007A7BB0"/>
    <w:rsid w:val="007B00B3"/>
    <w:rsid w:val="007B1181"/>
    <w:rsid w:val="007B14B5"/>
    <w:rsid w:val="007B2C9D"/>
    <w:rsid w:val="007B6D18"/>
    <w:rsid w:val="007B6EB7"/>
    <w:rsid w:val="007C31B8"/>
    <w:rsid w:val="007C36A5"/>
    <w:rsid w:val="007C3F41"/>
    <w:rsid w:val="007D21A7"/>
    <w:rsid w:val="007D4A5D"/>
    <w:rsid w:val="007D52E6"/>
    <w:rsid w:val="007D5454"/>
    <w:rsid w:val="007D56EE"/>
    <w:rsid w:val="007D5C13"/>
    <w:rsid w:val="007D697E"/>
    <w:rsid w:val="007D6C43"/>
    <w:rsid w:val="007E0134"/>
    <w:rsid w:val="007E690F"/>
    <w:rsid w:val="007E6B9C"/>
    <w:rsid w:val="007F16ED"/>
    <w:rsid w:val="007F1B7D"/>
    <w:rsid w:val="007F2243"/>
    <w:rsid w:val="007F4759"/>
    <w:rsid w:val="007F67E4"/>
    <w:rsid w:val="007F716B"/>
    <w:rsid w:val="0080032E"/>
    <w:rsid w:val="008029FF"/>
    <w:rsid w:val="00802C1F"/>
    <w:rsid w:val="00802C3A"/>
    <w:rsid w:val="00803464"/>
    <w:rsid w:val="008054F0"/>
    <w:rsid w:val="00806A82"/>
    <w:rsid w:val="00806F3B"/>
    <w:rsid w:val="00810A25"/>
    <w:rsid w:val="008111BC"/>
    <w:rsid w:val="0081124B"/>
    <w:rsid w:val="00813122"/>
    <w:rsid w:val="00813302"/>
    <w:rsid w:val="0082080B"/>
    <w:rsid w:val="008251E3"/>
    <w:rsid w:val="008252EF"/>
    <w:rsid w:val="008255C4"/>
    <w:rsid w:val="008260EE"/>
    <w:rsid w:val="00830BA3"/>
    <w:rsid w:val="008310BE"/>
    <w:rsid w:val="008316B1"/>
    <w:rsid w:val="008320A3"/>
    <w:rsid w:val="008334C3"/>
    <w:rsid w:val="0083361B"/>
    <w:rsid w:val="008362DF"/>
    <w:rsid w:val="00841985"/>
    <w:rsid w:val="00842571"/>
    <w:rsid w:val="00842BDF"/>
    <w:rsid w:val="00843F13"/>
    <w:rsid w:val="0084458B"/>
    <w:rsid w:val="00844C09"/>
    <w:rsid w:val="00847921"/>
    <w:rsid w:val="0085016E"/>
    <w:rsid w:val="0085173F"/>
    <w:rsid w:val="00852417"/>
    <w:rsid w:val="008540C0"/>
    <w:rsid w:val="00854C51"/>
    <w:rsid w:val="0085510F"/>
    <w:rsid w:val="008552DB"/>
    <w:rsid w:val="008560C7"/>
    <w:rsid w:val="008566AA"/>
    <w:rsid w:val="00856D15"/>
    <w:rsid w:val="00857B05"/>
    <w:rsid w:val="00857BD2"/>
    <w:rsid w:val="008605D6"/>
    <w:rsid w:val="00861EE3"/>
    <w:rsid w:val="00863900"/>
    <w:rsid w:val="00864E96"/>
    <w:rsid w:val="008662A7"/>
    <w:rsid w:val="00866DA8"/>
    <w:rsid w:val="00866DAA"/>
    <w:rsid w:val="008707A2"/>
    <w:rsid w:val="00871E00"/>
    <w:rsid w:val="008729C1"/>
    <w:rsid w:val="00873672"/>
    <w:rsid w:val="00874C52"/>
    <w:rsid w:val="00877006"/>
    <w:rsid w:val="008775C3"/>
    <w:rsid w:val="008801A7"/>
    <w:rsid w:val="00881A9B"/>
    <w:rsid w:val="0088499F"/>
    <w:rsid w:val="00884A46"/>
    <w:rsid w:val="00885D90"/>
    <w:rsid w:val="00887917"/>
    <w:rsid w:val="00887FF8"/>
    <w:rsid w:val="00890A7A"/>
    <w:rsid w:val="00891E28"/>
    <w:rsid w:val="00892AB9"/>
    <w:rsid w:val="008940AE"/>
    <w:rsid w:val="00897201"/>
    <w:rsid w:val="008A033D"/>
    <w:rsid w:val="008A0E4D"/>
    <w:rsid w:val="008A361A"/>
    <w:rsid w:val="008A41D3"/>
    <w:rsid w:val="008A4583"/>
    <w:rsid w:val="008A487F"/>
    <w:rsid w:val="008A6377"/>
    <w:rsid w:val="008B0E1B"/>
    <w:rsid w:val="008B1EAE"/>
    <w:rsid w:val="008B1FAB"/>
    <w:rsid w:val="008B315C"/>
    <w:rsid w:val="008B3B75"/>
    <w:rsid w:val="008B6236"/>
    <w:rsid w:val="008B685B"/>
    <w:rsid w:val="008C0C11"/>
    <w:rsid w:val="008C1CF6"/>
    <w:rsid w:val="008C39FD"/>
    <w:rsid w:val="008C3CBA"/>
    <w:rsid w:val="008C3D28"/>
    <w:rsid w:val="008C418A"/>
    <w:rsid w:val="008C533D"/>
    <w:rsid w:val="008D0183"/>
    <w:rsid w:val="008D093F"/>
    <w:rsid w:val="008D124C"/>
    <w:rsid w:val="008D2C92"/>
    <w:rsid w:val="008D6F9C"/>
    <w:rsid w:val="008E09F1"/>
    <w:rsid w:val="008E154A"/>
    <w:rsid w:val="008E3876"/>
    <w:rsid w:val="008E51E6"/>
    <w:rsid w:val="008E5932"/>
    <w:rsid w:val="008E70F8"/>
    <w:rsid w:val="008F16AF"/>
    <w:rsid w:val="008F20A3"/>
    <w:rsid w:val="008F4832"/>
    <w:rsid w:val="008F68A3"/>
    <w:rsid w:val="008F6A80"/>
    <w:rsid w:val="008F76C9"/>
    <w:rsid w:val="009005F8"/>
    <w:rsid w:val="00900A0F"/>
    <w:rsid w:val="00900FF9"/>
    <w:rsid w:val="0090150D"/>
    <w:rsid w:val="00901FB0"/>
    <w:rsid w:val="00902B95"/>
    <w:rsid w:val="009032CA"/>
    <w:rsid w:val="00905191"/>
    <w:rsid w:val="00905787"/>
    <w:rsid w:val="0091030E"/>
    <w:rsid w:val="00911204"/>
    <w:rsid w:val="00911A5B"/>
    <w:rsid w:val="00911AEC"/>
    <w:rsid w:val="00911C7E"/>
    <w:rsid w:val="00913667"/>
    <w:rsid w:val="00913F6A"/>
    <w:rsid w:val="00915CA1"/>
    <w:rsid w:val="00916274"/>
    <w:rsid w:val="0091732C"/>
    <w:rsid w:val="00921045"/>
    <w:rsid w:val="00922058"/>
    <w:rsid w:val="00922C39"/>
    <w:rsid w:val="00923C75"/>
    <w:rsid w:val="00924C3B"/>
    <w:rsid w:val="00927816"/>
    <w:rsid w:val="00927CE8"/>
    <w:rsid w:val="00930275"/>
    <w:rsid w:val="00931438"/>
    <w:rsid w:val="00931A6A"/>
    <w:rsid w:val="00931C50"/>
    <w:rsid w:val="0093233E"/>
    <w:rsid w:val="00932FB6"/>
    <w:rsid w:val="00933267"/>
    <w:rsid w:val="0093366E"/>
    <w:rsid w:val="00933DA5"/>
    <w:rsid w:val="009353E1"/>
    <w:rsid w:val="00937033"/>
    <w:rsid w:val="00937070"/>
    <w:rsid w:val="009418BD"/>
    <w:rsid w:val="00942161"/>
    <w:rsid w:val="009447CC"/>
    <w:rsid w:val="009464C1"/>
    <w:rsid w:val="00950CDC"/>
    <w:rsid w:val="00952852"/>
    <w:rsid w:val="00952F23"/>
    <w:rsid w:val="009545B4"/>
    <w:rsid w:val="00955ECA"/>
    <w:rsid w:val="009567EC"/>
    <w:rsid w:val="009608C0"/>
    <w:rsid w:val="009625F7"/>
    <w:rsid w:val="00964593"/>
    <w:rsid w:val="009667CF"/>
    <w:rsid w:val="00973999"/>
    <w:rsid w:val="00975761"/>
    <w:rsid w:val="009765A1"/>
    <w:rsid w:val="00976645"/>
    <w:rsid w:val="0097666D"/>
    <w:rsid w:val="009772FB"/>
    <w:rsid w:val="0098149D"/>
    <w:rsid w:val="00981C8C"/>
    <w:rsid w:val="00983108"/>
    <w:rsid w:val="009840BC"/>
    <w:rsid w:val="00984D30"/>
    <w:rsid w:val="00986A24"/>
    <w:rsid w:val="00990E26"/>
    <w:rsid w:val="00993D46"/>
    <w:rsid w:val="009954C1"/>
    <w:rsid w:val="00996338"/>
    <w:rsid w:val="00996C14"/>
    <w:rsid w:val="009A06C2"/>
    <w:rsid w:val="009A241F"/>
    <w:rsid w:val="009A4BB6"/>
    <w:rsid w:val="009A5ABD"/>
    <w:rsid w:val="009B0645"/>
    <w:rsid w:val="009B0CA6"/>
    <w:rsid w:val="009B18F2"/>
    <w:rsid w:val="009B2829"/>
    <w:rsid w:val="009B495D"/>
    <w:rsid w:val="009B53FD"/>
    <w:rsid w:val="009B76E1"/>
    <w:rsid w:val="009C10FB"/>
    <w:rsid w:val="009C441E"/>
    <w:rsid w:val="009C48E8"/>
    <w:rsid w:val="009C5036"/>
    <w:rsid w:val="009C51DD"/>
    <w:rsid w:val="009C6DA6"/>
    <w:rsid w:val="009C6F9E"/>
    <w:rsid w:val="009D1322"/>
    <w:rsid w:val="009D310E"/>
    <w:rsid w:val="009D3FE5"/>
    <w:rsid w:val="009D6D72"/>
    <w:rsid w:val="009D76D0"/>
    <w:rsid w:val="009E05E0"/>
    <w:rsid w:val="009E12AF"/>
    <w:rsid w:val="009E27B1"/>
    <w:rsid w:val="009E2E3C"/>
    <w:rsid w:val="009E542B"/>
    <w:rsid w:val="009E5AFD"/>
    <w:rsid w:val="009E6008"/>
    <w:rsid w:val="009F13E5"/>
    <w:rsid w:val="009F1621"/>
    <w:rsid w:val="009F1A5B"/>
    <w:rsid w:val="009F2514"/>
    <w:rsid w:val="009F3154"/>
    <w:rsid w:val="009F3FCE"/>
    <w:rsid w:val="009F4916"/>
    <w:rsid w:val="009F5FCB"/>
    <w:rsid w:val="00A009F7"/>
    <w:rsid w:val="00A035DB"/>
    <w:rsid w:val="00A053B3"/>
    <w:rsid w:val="00A06FCD"/>
    <w:rsid w:val="00A07247"/>
    <w:rsid w:val="00A07861"/>
    <w:rsid w:val="00A10972"/>
    <w:rsid w:val="00A10B87"/>
    <w:rsid w:val="00A12260"/>
    <w:rsid w:val="00A123D7"/>
    <w:rsid w:val="00A12E77"/>
    <w:rsid w:val="00A135C6"/>
    <w:rsid w:val="00A14E22"/>
    <w:rsid w:val="00A163D4"/>
    <w:rsid w:val="00A16717"/>
    <w:rsid w:val="00A2128A"/>
    <w:rsid w:val="00A21C86"/>
    <w:rsid w:val="00A21F9B"/>
    <w:rsid w:val="00A22105"/>
    <w:rsid w:val="00A22CAB"/>
    <w:rsid w:val="00A23743"/>
    <w:rsid w:val="00A2562F"/>
    <w:rsid w:val="00A259FD"/>
    <w:rsid w:val="00A276A5"/>
    <w:rsid w:val="00A27E1C"/>
    <w:rsid w:val="00A310E2"/>
    <w:rsid w:val="00A31FD1"/>
    <w:rsid w:val="00A328BD"/>
    <w:rsid w:val="00A33BFA"/>
    <w:rsid w:val="00A348C4"/>
    <w:rsid w:val="00A35FD2"/>
    <w:rsid w:val="00A400E8"/>
    <w:rsid w:val="00A425F0"/>
    <w:rsid w:val="00A42722"/>
    <w:rsid w:val="00A42C2F"/>
    <w:rsid w:val="00A434C9"/>
    <w:rsid w:val="00A448BC"/>
    <w:rsid w:val="00A45A33"/>
    <w:rsid w:val="00A51E07"/>
    <w:rsid w:val="00A54B96"/>
    <w:rsid w:val="00A54C21"/>
    <w:rsid w:val="00A56181"/>
    <w:rsid w:val="00A56542"/>
    <w:rsid w:val="00A56AFC"/>
    <w:rsid w:val="00A57D84"/>
    <w:rsid w:val="00A60E5D"/>
    <w:rsid w:val="00A6245E"/>
    <w:rsid w:val="00A6443C"/>
    <w:rsid w:val="00A6447F"/>
    <w:rsid w:val="00A64E50"/>
    <w:rsid w:val="00A66473"/>
    <w:rsid w:val="00A67E16"/>
    <w:rsid w:val="00A70294"/>
    <w:rsid w:val="00A71163"/>
    <w:rsid w:val="00A7180E"/>
    <w:rsid w:val="00A71F3C"/>
    <w:rsid w:val="00A722B1"/>
    <w:rsid w:val="00A7472F"/>
    <w:rsid w:val="00A75D31"/>
    <w:rsid w:val="00A76B3D"/>
    <w:rsid w:val="00A81D09"/>
    <w:rsid w:val="00A83564"/>
    <w:rsid w:val="00A84651"/>
    <w:rsid w:val="00A85052"/>
    <w:rsid w:val="00A86C10"/>
    <w:rsid w:val="00A87AA4"/>
    <w:rsid w:val="00A904DB"/>
    <w:rsid w:val="00A9148E"/>
    <w:rsid w:val="00A91526"/>
    <w:rsid w:val="00A9288F"/>
    <w:rsid w:val="00A93624"/>
    <w:rsid w:val="00A9458A"/>
    <w:rsid w:val="00A956DB"/>
    <w:rsid w:val="00A95A87"/>
    <w:rsid w:val="00A96968"/>
    <w:rsid w:val="00A97CAA"/>
    <w:rsid w:val="00A97F28"/>
    <w:rsid w:val="00AA047B"/>
    <w:rsid w:val="00AA1787"/>
    <w:rsid w:val="00AA2818"/>
    <w:rsid w:val="00AA629C"/>
    <w:rsid w:val="00AA753F"/>
    <w:rsid w:val="00AB0419"/>
    <w:rsid w:val="00AB1894"/>
    <w:rsid w:val="00AB4E81"/>
    <w:rsid w:val="00AB4F26"/>
    <w:rsid w:val="00AB5004"/>
    <w:rsid w:val="00AB52FF"/>
    <w:rsid w:val="00AB7041"/>
    <w:rsid w:val="00AC35E6"/>
    <w:rsid w:val="00AC50C7"/>
    <w:rsid w:val="00AC56F9"/>
    <w:rsid w:val="00AC70D7"/>
    <w:rsid w:val="00AD06EB"/>
    <w:rsid w:val="00AD2870"/>
    <w:rsid w:val="00AD7966"/>
    <w:rsid w:val="00AE3501"/>
    <w:rsid w:val="00AE35A9"/>
    <w:rsid w:val="00AE3F03"/>
    <w:rsid w:val="00AE4E6F"/>
    <w:rsid w:val="00AE5614"/>
    <w:rsid w:val="00AE6E3C"/>
    <w:rsid w:val="00AE7643"/>
    <w:rsid w:val="00AF17CE"/>
    <w:rsid w:val="00AF1BA2"/>
    <w:rsid w:val="00AF1E5C"/>
    <w:rsid w:val="00AF1F2C"/>
    <w:rsid w:val="00AF5B46"/>
    <w:rsid w:val="00AF642F"/>
    <w:rsid w:val="00B00FCF"/>
    <w:rsid w:val="00B01862"/>
    <w:rsid w:val="00B02211"/>
    <w:rsid w:val="00B02F2E"/>
    <w:rsid w:val="00B035D3"/>
    <w:rsid w:val="00B037C0"/>
    <w:rsid w:val="00B03CE9"/>
    <w:rsid w:val="00B0472D"/>
    <w:rsid w:val="00B07409"/>
    <w:rsid w:val="00B077C2"/>
    <w:rsid w:val="00B10A85"/>
    <w:rsid w:val="00B10AC2"/>
    <w:rsid w:val="00B14583"/>
    <w:rsid w:val="00B14AB1"/>
    <w:rsid w:val="00B14ED4"/>
    <w:rsid w:val="00B155FB"/>
    <w:rsid w:val="00B16982"/>
    <w:rsid w:val="00B20FD7"/>
    <w:rsid w:val="00B2229E"/>
    <w:rsid w:val="00B23332"/>
    <w:rsid w:val="00B24101"/>
    <w:rsid w:val="00B255E3"/>
    <w:rsid w:val="00B256BB"/>
    <w:rsid w:val="00B26462"/>
    <w:rsid w:val="00B2665A"/>
    <w:rsid w:val="00B26FA1"/>
    <w:rsid w:val="00B27228"/>
    <w:rsid w:val="00B321D8"/>
    <w:rsid w:val="00B323E7"/>
    <w:rsid w:val="00B329DB"/>
    <w:rsid w:val="00B34FC7"/>
    <w:rsid w:val="00B354C4"/>
    <w:rsid w:val="00B36181"/>
    <w:rsid w:val="00B365A5"/>
    <w:rsid w:val="00B41137"/>
    <w:rsid w:val="00B420FB"/>
    <w:rsid w:val="00B433B7"/>
    <w:rsid w:val="00B43F39"/>
    <w:rsid w:val="00B4409A"/>
    <w:rsid w:val="00B45DA0"/>
    <w:rsid w:val="00B46820"/>
    <w:rsid w:val="00B470DD"/>
    <w:rsid w:val="00B505A0"/>
    <w:rsid w:val="00B51DD2"/>
    <w:rsid w:val="00B548F6"/>
    <w:rsid w:val="00B56242"/>
    <w:rsid w:val="00B5753B"/>
    <w:rsid w:val="00B61272"/>
    <w:rsid w:val="00B613CE"/>
    <w:rsid w:val="00B62A5E"/>
    <w:rsid w:val="00B63AB6"/>
    <w:rsid w:val="00B66E1C"/>
    <w:rsid w:val="00B67D9A"/>
    <w:rsid w:val="00B76770"/>
    <w:rsid w:val="00B77FE2"/>
    <w:rsid w:val="00B84ADC"/>
    <w:rsid w:val="00B84FF7"/>
    <w:rsid w:val="00B86856"/>
    <w:rsid w:val="00B8778B"/>
    <w:rsid w:val="00B87993"/>
    <w:rsid w:val="00B87B93"/>
    <w:rsid w:val="00B93BA7"/>
    <w:rsid w:val="00B93DFC"/>
    <w:rsid w:val="00B940A2"/>
    <w:rsid w:val="00B94DC2"/>
    <w:rsid w:val="00B967CE"/>
    <w:rsid w:val="00B97491"/>
    <w:rsid w:val="00BA08BF"/>
    <w:rsid w:val="00BA133E"/>
    <w:rsid w:val="00BA281A"/>
    <w:rsid w:val="00BA4A49"/>
    <w:rsid w:val="00BA545D"/>
    <w:rsid w:val="00BA6FA7"/>
    <w:rsid w:val="00BA7496"/>
    <w:rsid w:val="00BB294F"/>
    <w:rsid w:val="00BB7719"/>
    <w:rsid w:val="00BC2F11"/>
    <w:rsid w:val="00BC3A0D"/>
    <w:rsid w:val="00BC522F"/>
    <w:rsid w:val="00BC669C"/>
    <w:rsid w:val="00BC6E27"/>
    <w:rsid w:val="00BC6EBA"/>
    <w:rsid w:val="00BD0639"/>
    <w:rsid w:val="00BD101B"/>
    <w:rsid w:val="00BD1DD3"/>
    <w:rsid w:val="00BD2503"/>
    <w:rsid w:val="00BD27BD"/>
    <w:rsid w:val="00BD3087"/>
    <w:rsid w:val="00BD30E0"/>
    <w:rsid w:val="00BD395A"/>
    <w:rsid w:val="00BD3E5D"/>
    <w:rsid w:val="00BD4894"/>
    <w:rsid w:val="00BD4C0C"/>
    <w:rsid w:val="00BD554D"/>
    <w:rsid w:val="00BD5BAE"/>
    <w:rsid w:val="00BD7A70"/>
    <w:rsid w:val="00BE0B99"/>
    <w:rsid w:val="00BE13E2"/>
    <w:rsid w:val="00BE1D28"/>
    <w:rsid w:val="00BE241F"/>
    <w:rsid w:val="00BE25C3"/>
    <w:rsid w:val="00BE29FD"/>
    <w:rsid w:val="00BE3269"/>
    <w:rsid w:val="00BE3C05"/>
    <w:rsid w:val="00BE569D"/>
    <w:rsid w:val="00BE5CB0"/>
    <w:rsid w:val="00BE6A1A"/>
    <w:rsid w:val="00BF022D"/>
    <w:rsid w:val="00BF15D8"/>
    <w:rsid w:val="00BF1B0D"/>
    <w:rsid w:val="00BF206F"/>
    <w:rsid w:val="00BF2DA1"/>
    <w:rsid w:val="00BF517B"/>
    <w:rsid w:val="00BF561E"/>
    <w:rsid w:val="00BF640A"/>
    <w:rsid w:val="00BF6E09"/>
    <w:rsid w:val="00C004CC"/>
    <w:rsid w:val="00C00896"/>
    <w:rsid w:val="00C01A87"/>
    <w:rsid w:val="00C039AB"/>
    <w:rsid w:val="00C03A85"/>
    <w:rsid w:val="00C03CF0"/>
    <w:rsid w:val="00C03D90"/>
    <w:rsid w:val="00C059A2"/>
    <w:rsid w:val="00C05DF0"/>
    <w:rsid w:val="00C100FD"/>
    <w:rsid w:val="00C10659"/>
    <w:rsid w:val="00C106D1"/>
    <w:rsid w:val="00C10AF7"/>
    <w:rsid w:val="00C10C9E"/>
    <w:rsid w:val="00C12A12"/>
    <w:rsid w:val="00C13243"/>
    <w:rsid w:val="00C14988"/>
    <w:rsid w:val="00C15ADA"/>
    <w:rsid w:val="00C17752"/>
    <w:rsid w:val="00C17A6F"/>
    <w:rsid w:val="00C17FCD"/>
    <w:rsid w:val="00C20CC6"/>
    <w:rsid w:val="00C20E5C"/>
    <w:rsid w:val="00C20E73"/>
    <w:rsid w:val="00C21BB0"/>
    <w:rsid w:val="00C21DAA"/>
    <w:rsid w:val="00C21FCB"/>
    <w:rsid w:val="00C224B8"/>
    <w:rsid w:val="00C22791"/>
    <w:rsid w:val="00C22EFB"/>
    <w:rsid w:val="00C2355B"/>
    <w:rsid w:val="00C23C89"/>
    <w:rsid w:val="00C24277"/>
    <w:rsid w:val="00C2538D"/>
    <w:rsid w:val="00C26C20"/>
    <w:rsid w:val="00C27DFF"/>
    <w:rsid w:val="00C31B84"/>
    <w:rsid w:val="00C31C7A"/>
    <w:rsid w:val="00C322D8"/>
    <w:rsid w:val="00C3266E"/>
    <w:rsid w:val="00C34115"/>
    <w:rsid w:val="00C35548"/>
    <w:rsid w:val="00C400DC"/>
    <w:rsid w:val="00C431DB"/>
    <w:rsid w:val="00C434D7"/>
    <w:rsid w:val="00C43943"/>
    <w:rsid w:val="00C440E3"/>
    <w:rsid w:val="00C440FD"/>
    <w:rsid w:val="00C443EC"/>
    <w:rsid w:val="00C45455"/>
    <w:rsid w:val="00C46AF6"/>
    <w:rsid w:val="00C50956"/>
    <w:rsid w:val="00C52012"/>
    <w:rsid w:val="00C523F8"/>
    <w:rsid w:val="00C530CF"/>
    <w:rsid w:val="00C54D58"/>
    <w:rsid w:val="00C565C3"/>
    <w:rsid w:val="00C569F6"/>
    <w:rsid w:val="00C56E3A"/>
    <w:rsid w:val="00C60C23"/>
    <w:rsid w:val="00C612E0"/>
    <w:rsid w:val="00C62695"/>
    <w:rsid w:val="00C62787"/>
    <w:rsid w:val="00C62A9B"/>
    <w:rsid w:val="00C633BA"/>
    <w:rsid w:val="00C65580"/>
    <w:rsid w:val="00C67A7F"/>
    <w:rsid w:val="00C75793"/>
    <w:rsid w:val="00C76AE0"/>
    <w:rsid w:val="00C76D40"/>
    <w:rsid w:val="00C80108"/>
    <w:rsid w:val="00C8167A"/>
    <w:rsid w:val="00C81859"/>
    <w:rsid w:val="00C81A0F"/>
    <w:rsid w:val="00C83AC7"/>
    <w:rsid w:val="00C85321"/>
    <w:rsid w:val="00C85F63"/>
    <w:rsid w:val="00C900F7"/>
    <w:rsid w:val="00C91477"/>
    <w:rsid w:val="00C93B27"/>
    <w:rsid w:val="00C93C7E"/>
    <w:rsid w:val="00C93D2A"/>
    <w:rsid w:val="00C94642"/>
    <w:rsid w:val="00C95E11"/>
    <w:rsid w:val="00CA0674"/>
    <w:rsid w:val="00CA21D8"/>
    <w:rsid w:val="00CA2703"/>
    <w:rsid w:val="00CA4E24"/>
    <w:rsid w:val="00CA557B"/>
    <w:rsid w:val="00CA566F"/>
    <w:rsid w:val="00CA5B9D"/>
    <w:rsid w:val="00CA637D"/>
    <w:rsid w:val="00CA7484"/>
    <w:rsid w:val="00CA75AC"/>
    <w:rsid w:val="00CB0DF3"/>
    <w:rsid w:val="00CB2346"/>
    <w:rsid w:val="00CB2851"/>
    <w:rsid w:val="00CB2BAB"/>
    <w:rsid w:val="00CB2EDA"/>
    <w:rsid w:val="00CB428A"/>
    <w:rsid w:val="00CB445F"/>
    <w:rsid w:val="00CB469F"/>
    <w:rsid w:val="00CB5A3D"/>
    <w:rsid w:val="00CB676A"/>
    <w:rsid w:val="00CB6A76"/>
    <w:rsid w:val="00CB6AAE"/>
    <w:rsid w:val="00CB73C1"/>
    <w:rsid w:val="00CC05AD"/>
    <w:rsid w:val="00CC2F5E"/>
    <w:rsid w:val="00CC44F4"/>
    <w:rsid w:val="00CC5222"/>
    <w:rsid w:val="00CC6BAC"/>
    <w:rsid w:val="00CD0DB8"/>
    <w:rsid w:val="00CD1024"/>
    <w:rsid w:val="00CD1D74"/>
    <w:rsid w:val="00CD649E"/>
    <w:rsid w:val="00CD6D6B"/>
    <w:rsid w:val="00CE0006"/>
    <w:rsid w:val="00CE0EC4"/>
    <w:rsid w:val="00CE1AB4"/>
    <w:rsid w:val="00CE314D"/>
    <w:rsid w:val="00CE4C68"/>
    <w:rsid w:val="00CE4FD3"/>
    <w:rsid w:val="00CE607F"/>
    <w:rsid w:val="00CE6E61"/>
    <w:rsid w:val="00CE793D"/>
    <w:rsid w:val="00CF3A57"/>
    <w:rsid w:val="00CF4925"/>
    <w:rsid w:val="00CF7342"/>
    <w:rsid w:val="00CF7698"/>
    <w:rsid w:val="00CF7BFE"/>
    <w:rsid w:val="00D04EB9"/>
    <w:rsid w:val="00D06F5B"/>
    <w:rsid w:val="00D070F6"/>
    <w:rsid w:val="00D113E4"/>
    <w:rsid w:val="00D11800"/>
    <w:rsid w:val="00D11BD6"/>
    <w:rsid w:val="00D11EE5"/>
    <w:rsid w:val="00D12341"/>
    <w:rsid w:val="00D13230"/>
    <w:rsid w:val="00D136A4"/>
    <w:rsid w:val="00D14208"/>
    <w:rsid w:val="00D14E06"/>
    <w:rsid w:val="00D1578C"/>
    <w:rsid w:val="00D179EA"/>
    <w:rsid w:val="00D2030C"/>
    <w:rsid w:val="00D215DC"/>
    <w:rsid w:val="00D218E3"/>
    <w:rsid w:val="00D21A06"/>
    <w:rsid w:val="00D23A01"/>
    <w:rsid w:val="00D23E5D"/>
    <w:rsid w:val="00D24512"/>
    <w:rsid w:val="00D24A04"/>
    <w:rsid w:val="00D265E2"/>
    <w:rsid w:val="00D30AC5"/>
    <w:rsid w:val="00D31014"/>
    <w:rsid w:val="00D31AB3"/>
    <w:rsid w:val="00D31E15"/>
    <w:rsid w:val="00D3214C"/>
    <w:rsid w:val="00D32849"/>
    <w:rsid w:val="00D3358A"/>
    <w:rsid w:val="00D33DC3"/>
    <w:rsid w:val="00D36FE7"/>
    <w:rsid w:val="00D4039F"/>
    <w:rsid w:val="00D40F55"/>
    <w:rsid w:val="00D40FF4"/>
    <w:rsid w:val="00D41434"/>
    <w:rsid w:val="00D41F65"/>
    <w:rsid w:val="00D44601"/>
    <w:rsid w:val="00D449C6"/>
    <w:rsid w:val="00D45BAE"/>
    <w:rsid w:val="00D465F7"/>
    <w:rsid w:val="00D46F8E"/>
    <w:rsid w:val="00D50E10"/>
    <w:rsid w:val="00D51305"/>
    <w:rsid w:val="00D51B23"/>
    <w:rsid w:val="00D55309"/>
    <w:rsid w:val="00D56B6F"/>
    <w:rsid w:val="00D63D5A"/>
    <w:rsid w:val="00D6419B"/>
    <w:rsid w:val="00D64D83"/>
    <w:rsid w:val="00D70176"/>
    <w:rsid w:val="00D7132C"/>
    <w:rsid w:val="00D7502F"/>
    <w:rsid w:val="00D80BE1"/>
    <w:rsid w:val="00D80F13"/>
    <w:rsid w:val="00D81814"/>
    <w:rsid w:val="00D81A7F"/>
    <w:rsid w:val="00D83882"/>
    <w:rsid w:val="00D83A26"/>
    <w:rsid w:val="00D84215"/>
    <w:rsid w:val="00D8461A"/>
    <w:rsid w:val="00D846B0"/>
    <w:rsid w:val="00D858D9"/>
    <w:rsid w:val="00D87D69"/>
    <w:rsid w:val="00D92868"/>
    <w:rsid w:val="00D93036"/>
    <w:rsid w:val="00D93C4B"/>
    <w:rsid w:val="00D94622"/>
    <w:rsid w:val="00D948E2"/>
    <w:rsid w:val="00D94A68"/>
    <w:rsid w:val="00D969F4"/>
    <w:rsid w:val="00D9775E"/>
    <w:rsid w:val="00DA25CD"/>
    <w:rsid w:val="00DA2ACB"/>
    <w:rsid w:val="00DA2F31"/>
    <w:rsid w:val="00DA5186"/>
    <w:rsid w:val="00DA6037"/>
    <w:rsid w:val="00DB0C99"/>
    <w:rsid w:val="00DB19D4"/>
    <w:rsid w:val="00DB3424"/>
    <w:rsid w:val="00DB7E5F"/>
    <w:rsid w:val="00DC1C14"/>
    <w:rsid w:val="00DC4EAA"/>
    <w:rsid w:val="00DC50BE"/>
    <w:rsid w:val="00DC5F15"/>
    <w:rsid w:val="00DC6340"/>
    <w:rsid w:val="00DC64CC"/>
    <w:rsid w:val="00DC6AAA"/>
    <w:rsid w:val="00DC6CBF"/>
    <w:rsid w:val="00DD0B35"/>
    <w:rsid w:val="00DD0B55"/>
    <w:rsid w:val="00DD2504"/>
    <w:rsid w:val="00DD39AC"/>
    <w:rsid w:val="00DD3EC5"/>
    <w:rsid w:val="00DD473F"/>
    <w:rsid w:val="00DD517E"/>
    <w:rsid w:val="00DD5942"/>
    <w:rsid w:val="00DD728C"/>
    <w:rsid w:val="00DE0EC9"/>
    <w:rsid w:val="00DE0F51"/>
    <w:rsid w:val="00DE23CA"/>
    <w:rsid w:val="00DE46E3"/>
    <w:rsid w:val="00DE6BAD"/>
    <w:rsid w:val="00DE7493"/>
    <w:rsid w:val="00DF092B"/>
    <w:rsid w:val="00DF0963"/>
    <w:rsid w:val="00DF0A5C"/>
    <w:rsid w:val="00DF0E17"/>
    <w:rsid w:val="00DF1086"/>
    <w:rsid w:val="00DF1924"/>
    <w:rsid w:val="00DF2EAF"/>
    <w:rsid w:val="00DF3859"/>
    <w:rsid w:val="00DF3DA8"/>
    <w:rsid w:val="00DF3EAF"/>
    <w:rsid w:val="00DF4759"/>
    <w:rsid w:val="00DF5A13"/>
    <w:rsid w:val="00DF5EF3"/>
    <w:rsid w:val="00DF70B5"/>
    <w:rsid w:val="00DF796C"/>
    <w:rsid w:val="00E00200"/>
    <w:rsid w:val="00E02311"/>
    <w:rsid w:val="00E02715"/>
    <w:rsid w:val="00E03ED2"/>
    <w:rsid w:val="00E0426A"/>
    <w:rsid w:val="00E04DD8"/>
    <w:rsid w:val="00E05396"/>
    <w:rsid w:val="00E05A94"/>
    <w:rsid w:val="00E05FDD"/>
    <w:rsid w:val="00E104CB"/>
    <w:rsid w:val="00E10560"/>
    <w:rsid w:val="00E11013"/>
    <w:rsid w:val="00E12303"/>
    <w:rsid w:val="00E12308"/>
    <w:rsid w:val="00E13B9F"/>
    <w:rsid w:val="00E1492B"/>
    <w:rsid w:val="00E14943"/>
    <w:rsid w:val="00E15A79"/>
    <w:rsid w:val="00E176D4"/>
    <w:rsid w:val="00E21521"/>
    <w:rsid w:val="00E2190C"/>
    <w:rsid w:val="00E22B74"/>
    <w:rsid w:val="00E22B76"/>
    <w:rsid w:val="00E23799"/>
    <w:rsid w:val="00E23E23"/>
    <w:rsid w:val="00E2426E"/>
    <w:rsid w:val="00E26F60"/>
    <w:rsid w:val="00E3021E"/>
    <w:rsid w:val="00E30668"/>
    <w:rsid w:val="00E34374"/>
    <w:rsid w:val="00E34ABE"/>
    <w:rsid w:val="00E34FDF"/>
    <w:rsid w:val="00E42A80"/>
    <w:rsid w:val="00E4379E"/>
    <w:rsid w:val="00E4749C"/>
    <w:rsid w:val="00E47A07"/>
    <w:rsid w:val="00E50B23"/>
    <w:rsid w:val="00E513DD"/>
    <w:rsid w:val="00E549BD"/>
    <w:rsid w:val="00E550C2"/>
    <w:rsid w:val="00E56EE8"/>
    <w:rsid w:val="00E57C08"/>
    <w:rsid w:val="00E57C68"/>
    <w:rsid w:val="00E6311B"/>
    <w:rsid w:val="00E651CC"/>
    <w:rsid w:val="00E65905"/>
    <w:rsid w:val="00E65B04"/>
    <w:rsid w:val="00E65D4E"/>
    <w:rsid w:val="00E663C9"/>
    <w:rsid w:val="00E666DE"/>
    <w:rsid w:val="00E7007B"/>
    <w:rsid w:val="00E705CE"/>
    <w:rsid w:val="00E7202E"/>
    <w:rsid w:val="00E727C9"/>
    <w:rsid w:val="00E73DEE"/>
    <w:rsid w:val="00E73DF5"/>
    <w:rsid w:val="00E742F3"/>
    <w:rsid w:val="00E74A9F"/>
    <w:rsid w:val="00E753EA"/>
    <w:rsid w:val="00E76D8A"/>
    <w:rsid w:val="00E77CC5"/>
    <w:rsid w:val="00E80925"/>
    <w:rsid w:val="00E84AB2"/>
    <w:rsid w:val="00E84AD6"/>
    <w:rsid w:val="00E8776A"/>
    <w:rsid w:val="00E87BBA"/>
    <w:rsid w:val="00E901B0"/>
    <w:rsid w:val="00E920AE"/>
    <w:rsid w:val="00E942DB"/>
    <w:rsid w:val="00E94844"/>
    <w:rsid w:val="00E94FFA"/>
    <w:rsid w:val="00E95684"/>
    <w:rsid w:val="00E960DF"/>
    <w:rsid w:val="00E97174"/>
    <w:rsid w:val="00EA016E"/>
    <w:rsid w:val="00EA1572"/>
    <w:rsid w:val="00EA1F51"/>
    <w:rsid w:val="00EA46BC"/>
    <w:rsid w:val="00EA59FF"/>
    <w:rsid w:val="00EA70D0"/>
    <w:rsid w:val="00EB079C"/>
    <w:rsid w:val="00EB15A7"/>
    <w:rsid w:val="00EB4689"/>
    <w:rsid w:val="00EB7473"/>
    <w:rsid w:val="00EB767A"/>
    <w:rsid w:val="00EC0125"/>
    <w:rsid w:val="00EC040E"/>
    <w:rsid w:val="00EC0FE1"/>
    <w:rsid w:val="00EC1C01"/>
    <w:rsid w:val="00EC4D52"/>
    <w:rsid w:val="00EC656A"/>
    <w:rsid w:val="00EC7637"/>
    <w:rsid w:val="00ED0A14"/>
    <w:rsid w:val="00ED0BDF"/>
    <w:rsid w:val="00ED2849"/>
    <w:rsid w:val="00ED3DB5"/>
    <w:rsid w:val="00ED622F"/>
    <w:rsid w:val="00ED6EA5"/>
    <w:rsid w:val="00ED71BF"/>
    <w:rsid w:val="00EE1055"/>
    <w:rsid w:val="00EE1625"/>
    <w:rsid w:val="00EE30F6"/>
    <w:rsid w:val="00EE3483"/>
    <w:rsid w:val="00EE40B4"/>
    <w:rsid w:val="00EE4B34"/>
    <w:rsid w:val="00EE5BBE"/>
    <w:rsid w:val="00EE67CF"/>
    <w:rsid w:val="00EE683B"/>
    <w:rsid w:val="00EE6AA4"/>
    <w:rsid w:val="00EF0D6F"/>
    <w:rsid w:val="00EF2C8D"/>
    <w:rsid w:val="00EF2D3B"/>
    <w:rsid w:val="00EF2F18"/>
    <w:rsid w:val="00EF3FD7"/>
    <w:rsid w:val="00EF5755"/>
    <w:rsid w:val="00EF5FE9"/>
    <w:rsid w:val="00EF71F5"/>
    <w:rsid w:val="00EF7993"/>
    <w:rsid w:val="00F00FFF"/>
    <w:rsid w:val="00F01044"/>
    <w:rsid w:val="00F0158D"/>
    <w:rsid w:val="00F02761"/>
    <w:rsid w:val="00F034DE"/>
    <w:rsid w:val="00F03674"/>
    <w:rsid w:val="00F039DA"/>
    <w:rsid w:val="00F03BE4"/>
    <w:rsid w:val="00F03D72"/>
    <w:rsid w:val="00F04322"/>
    <w:rsid w:val="00F04947"/>
    <w:rsid w:val="00F04E3E"/>
    <w:rsid w:val="00F057C8"/>
    <w:rsid w:val="00F06CAC"/>
    <w:rsid w:val="00F07AA2"/>
    <w:rsid w:val="00F10214"/>
    <w:rsid w:val="00F118B3"/>
    <w:rsid w:val="00F11B3C"/>
    <w:rsid w:val="00F1439D"/>
    <w:rsid w:val="00F14CB4"/>
    <w:rsid w:val="00F16E1B"/>
    <w:rsid w:val="00F203BF"/>
    <w:rsid w:val="00F219F1"/>
    <w:rsid w:val="00F23B9B"/>
    <w:rsid w:val="00F23EF7"/>
    <w:rsid w:val="00F26547"/>
    <w:rsid w:val="00F2681C"/>
    <w:rsid w:val="00F277B5"/>
    <w:rsid w:val="00F27CD5"/>
    <w:rsid w:val="00F30BCD"/>
    <w:rsid w:val="00F3149E"/>
    <w:rsid w:val="00F31CA9"/>
    <w:rsid w:val="00F3213B"/>
    <w:rsid w:val="00F3244F"/>
    <w:rsid w:val="00F3532A"/>
    <w:rsid w:val="00F35F23"/>
    <w:rsid w:val="00F369F6"/>
    <w:rsid w:val="00F36B11"/>
    <w:rsid w:val="00F409BA"/>
    <w:rsid w:val="00F409CA"/>
    <w:rsid w:val="00F41FB0"/>
    <w:rsid w:val="00F435DB"/>
    <w:rsid w:val="00F435EC"/>
    <w:rsid w:val="00F44916"/>
    <w:rsid w:val="00F45B95"/>
    <w:rsid w:val="00F4647F"/>
    <w:rsid w:val="00F467B0"/>
    <w:rsid w:val="00F46860"/>
    <w:rsid w:val="00F46A36"/>
    <w:rsid w:val="00F51227"/>
    <w:rsid w:val="00F554E7"/>
    <w:rsid w:val="00F55618"/>
    <w:rsid w:val="00F56585"/>
    <w:rsid w:val="00F57207"/>
    <w:rsid w:val="00F60B61"/>
    <w:rsid w:val="00F60E0E"/>
    <w:rsid w:val="00F62C33"/>
    <w:rsid w:val="00F63848"/>
    <w:rsid w:val="00F65B61"/>
    <w:rsid w:val="00F65CDA"/>
    <w:rsid w:val="00F65D57"/>
    <w:rsid w:val="00F663F4"/>
    <w:rsid w:val="00F6700D"/>
    <w:rsid w:val="00F672AD"/>
    <w:rsid w:val="00F71DA1"/>
    <w:rsid w:val="00F72556"/>
    <w:rsid w:val="00F72B16"/>
    <w:rsid w:val="00F72CC6"/>
    <w:rsid w:val="00F74B91"/>
    <w:rsid w:val="00F7694E"/>
    <w:rsid w:val="00F76F1B"/>
    <w:rsid w:val="00F807D1"/>
    <w:rsid w:val="00F80EC8"/>
    <w:rsid w:val="00F81230"/>
    <w:rsid w:val="00F830B9"/>
    <w:rsid w:val="00F852D8"/>
    <w:rsid w:val="00F85BAA"/>
    <w:rsid w:val="00F87402"/>
    <w:rsid w:val="00F876B5"/>
    <w:rsid w:val="00F9027A"/>
    <w:rsid w:val="00F90CF1"/>
    <w:rsid w:val="00F92078"/>
    <w:rsid w:val="00F9249E"/>
    <w:rsid w:val="00F93682"/>
    <w:rsid w:val="00F93E8E"/>
    <w:rsid w:val="00F9474E"/>
    <w:rsid w:val="00F947E6"/>
    <w:rsid w:val="00F94D65"/>
    <w:rsid w:val="00F9537D"/>
    <w:rsid w:val="00F9578A"/>
    <w:rsid w:val="00F971EE"/>
    <w:rsid w:val="00FA00E2"/>
    <w:rsid w:val="00FA2B7C"/>
    <w:rsid w:val="00FA2DE8"/>
    <w:rsid w:val="00FA3BDE"/>
    <w:rsid w:val="00FA6064"/>
    <w:rsid w:val="00FA6758"/>
    <w:rsid w:val="00FA7CEE"/>
    <w:rsid w:val="00FB1553"/>
    <w:rsid w:val="00FB1F00"/>
    <w:rsid w:val="00FB2ADF"/>
    <w:rsid w:val="00FB4990"/>
    <w:rsid w:val="00FB4E13"/>
    <w:rsid w:val="00FC04F2"/>
    <w:rsid w:val="00FC16EF"/>
    <w:rsid w:val="00FC3221"/>
    <w:rsid w:val="00FC54CA"/>
    <w:rsid w:val="00FC62C4"/>
    <w:rsid w:val="00FC6FD3"/>
    <w:rsid w:val="00FC7D20"/>
    <w:rsid w:val="00FD231D"/>
    <w:rsid w:val="00FD2685"/>
    <w:rsid w:val="00FD29A9"/>
    <w:rsid w:val="00FD2E7A"/>
    <w:rsid w:val="00FD3838"/>
    <w:rsid w:val="00FD43DC"/>
    <w:rsid w:val="00FD528B"/>
    <w:rsid w:val="00FD7B57"/>
    <w:rsid w:val="00FD7C63"/>
    <w:rsid w:val="00FE1467"/>
    <w:rsid w:val="00FE1A17"/>
    <w:rsid w:val="00FE1FCD"/>
    <w:rsid w:val="00FE25AE"/>
    <w:rsid w:val="00FE6BD7"/>
    <w:rsid w:val="00FE72D1"/>
    <w:rsid w:val="00FE7CEA"/>
    <w:rsid w:val="00FF0259"/>
    <w:rsid w:val="00FF09DD"/>
    <w:rsid w:val="00FF703C"/>
    <w:rsid w:val="00FF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740D"/>
    <w:pPr>
      <w:suppressAutoHyphens/>
      <w:spacing w:after="120" w:line="360" w:lineRule="auto"/>
    </w:pPr>
    <w:rPr>
      <w:rFonts w:ascii="Helvetica" w:hAnsi="Helvetica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4740D"/>
    <w:pPr>
      <w:keepNext/>
      <w:keepLines/>
      <w:spacing w:before="480"/>
      <w:outlineLvl w:val="0"/>
    </w:pPr>
    <w:rPr>
      <w:rFonts w:cstheme="minorHAnsi"/>
      <w:bCs/>
      <w:color w:val="ED9B2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2"/>
    <w:basedOn w:val="Normal"/>
    <w:next w:val="Normal"/>
    <w:link w:val="HeaderChar"/>
    <w:autoRedefine/>
    <w:uiPriority w:val="99"/>
    <w:qFormat/>
    <w:rsid w:val="00AA047B"/>
    <w:pPr>
      <w:tabs>
        <w:tab w:val="center" w:pos="4513"/>
        <w:tab w:val="right" w:pos="9026"/>
      </w:tabs>
      <w:spacing w:line="240" w:lineRule="auto"/>
    </w:pPr>
    <w:rPr>
      <w:b/>
      <w:color w:val="FF9133"/>
      <w:sz w:val="24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AA047B"/>
    <w:rPr>
      <w:rFonts w:ascii="Helvetica" w:hAnsi="Helvetica"/>
      <w:b/>
      <w:color w:val="FF9133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60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24D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060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24D"/>
    <w:rPr>
      <w:rFonts w:ascii="Tahoma" w:hAnsi="Tahoma" w:cs="Tahoma"/>
      <w:sz w:val="16"/>
      <w:szCs w:val="16"/>
      <w:lang w:val="en-GB" w:eastAsia="en-GB"/>
    </w:rPr>
  </w:style>
  <w:style w:type="character" w:styleId="Hyperlink">
    <w:name w:val="Hyperlink"/>
    <w:basedOn w:val="DefaultParagraphFont"/>
    <w:uiPriority w:val="99"/>
    <w:rsid w:val="000602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740D"/>
    <w:pPr>
      <w:ind w:left="720"/>
      <w:contextualSpacing/>
    </w:pPr>
    <w:rPr>
      <w:rFonts w:asciiTheme="minorHAnsi" w:hAnsiTheme="minorHAnsi" w:cstheme="minorHAnsi"/>
    </w:rPr>
  </w:style>
  <w:style w:type="character" w:customStyle="1" w:styleId="Heading1Char">
    <w:name w:val="Heading 1 Char"/>
    <w:basedOn w:val="DefaultParagraphFont"/>
    <w:link w:val="Heading1"/>
    <w:rsid w:val="0044740D"/>
    <w:rPr>
      <w:rFonts w:ascii="Helvetica" w:hAnsi="Helvetica" w:cstheme="minorHAnsi"/>
      <w:bCs/>
      <w:color w:val="ED9B20"/>
      <w:sz w:val="32"/>
      <w:szCs w:val="28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rsid w:val="00AA047B"/>
    <w:pPr>
      <w:numPr>
        <w:ilvl w:val="1"/>
      </w:numPr>
    </w:pPr>
    <w:rPr>
      <w:rFonts w:ascii="Cambria" w:hAnsi="Cambria"/>
      <w:i/>
      <w:iCs/>
      <w:color w:val="ED9B20"/>
      <w:spacing w:val="15"/>
    </w:rPr>
  </w:style>
  <w:style w:type="character" w:customStyle="1" w:styleId="SubtitleChar">
    <w:name w:val="Subtitle Char"/>
    <w:basedOn w:val="DefaultParagraphFont"/>
    <w:link w:val="Subtitle"/>
    <w:rsid w:val="00AA047B"/>
    <w:rPr>
      <w:rFonts w:ascii="Cambria" w:hAnsi="Cambria"/>
      <w:i/>
      <w:iCs/>
      <w:color w:val="ED9B20"/>
      <w:spacing w:val="15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3257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775C3"/>
    <w:pPr>
      <w:spacing w:before="100" w:beforeAutospacing="1" w:after="100" w:afterAutospacing="1"/>
    </w:pPr>
    <w:rPr>
      <w:lang w:val="en-IE" w:eastAsia="en-IE"/>
    </w:rPr>
  </w:style>
  <w:style w:type="paragraph" w:styleId="NoSpacing">
    <w:name w:val="No Spacing"/>
    <w:uiPriority w:val="1"/>
    <w:qFormat/>
    <w:rsid w:val="00AD796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mphasis">
    <w:name w:val="Emphasis"/>
    <w:basedOn w:val="DefaultParagraphFont"/>
    <w:qFormat/>
    <w:rsid w:val="00230C10"/>
    <w:rPr>
      <w:i/>
      <w:iCs/>
    </w:rPr>
  </w:style>
  <w:style w:type="character" w:styleId="Strong">
    <w:name w:val="Strong"/>
    <w:basedOn w:val="DefaultParagraphFont"/>
    <w:qFormat/>
    <w:rsid w:val="00993D46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7F85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545790"/>
    <w:pPr>
      <w:tabs>
        <w:tab w:val="left" w:pos="3969"/>
      </w:tabs>
      <w:spacing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409B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409B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4">
    <w:name w:val="toc 4"/>
    <w:basedOn w:val="Normal"/>
    <w:next w:val="Normal"/>
    <w:autoRedefine/>
    <w:rsid w:val="0068194F"/>
    <w:pPr>
      <w:ind w:left="720"/>
    </w:pPr>
  </w:style>
  <w:style w:type="paragraph" w:styleId="TOC5">
    <w:name w:val="toc 5"/>
    <w:basedOn w:val="Normal"/>
    <w:next w:val="Normal"/>
    <w:autoRedefine/>
    <w:rsid w:val="0068194F"/>
    <w:pPr>
      <w:ind w:left="960"/>
    </w:pPr>
  </w:style>
  <w:style w:type="paragraph" w:styleId="TOC6">
    <w:name w:val="toc 6"/>
    <w:basedOn w:val="Normal"/>
    <w:next w:val="Normal"/>
    <w:autoRedefine/>
    <w:rsid w:val="0068194F"/>
    <w:pPr>
      <w:ind w:left="1200"/>
    </w:pPr>
  </w:style>
  <w:style w:type="paragraph" w:styleId="TOC7">
    <w:name w:val="toc 7"/>
    <w:basedOn w:val="Normal"/>
    <w:next w:val="Normal"/>
    <w:autoRedefine/>
    <w:rsid w:val="0068194F"/>
    <w:pPr>
      <w:ind w:left="1440"/>
    </w:pPr>
  </w:style>
  <w:style w:type="paragraph" w:styleId="TOC8">
    <w:name w:val="toc 8"/>
    <w:basedOn w:val="Normal"/>
    <w:next w:val="Normal"/>
    <w:autoRedefine/>
    <w:rsid w:val="0068194F"/>
    <w:pPr>
      <w:ind w:left="1680"/>
    </w:pPr>
  </w:style>
  <w:style w:type="paragraph" w:styleId="TOC9">
    <w:name w:val="toc 9"/>
    <w:basedOn w:val="Normal"/>
    <w:next w:val="Normal"/>
    <w:autoRedefine/>
    <w:rsid w:val="0068194F"/>
    <w:pPr>
      <w:ind w:left="1920"/>
    </w:pPr>
  </w:style>
  <w:style w:type="character" w:styleId="IntenseEmphasis">
    <w:name w:val="Intense Emphasis"/>
    <w:basedOn w:val="DefaultParagraphFont"/>
    <w:uiPriority w:val="21"/>
    <w:qFormat/>
    <w:rsid w:val="00AA047B"/>
    <w:rPr>
      <w:b/>
      <w:bCs/>
      <w:i/>
      <w:iCs/>
      <w:color w:val="ED9B20"/>
    </w:rPr>
  </w:style>
  <w:style w:type="paragraph" w:styleId="Title">
    <w:name w:val="Title"/>
    <w:aliases w:val="Cover Title"/>
    <w:basedOn w:val="Normal"/>
    <w:next w:val="Normal"/>
    <w:link w:val="TitleChar"/>
    <w:qFormat/>
    <w:rsid w:val="00AA047B"/>
    <w:pPr>
      <w:spacing w:after="300" w:line="240" w:lineRule="auto"/>
      <w:contextualSpacing/>
      <w:jc w:val="right"/>
    </w:pPr>
    <w:rPr>
      <w:rFonts w:eastAsiaTheme="majorEastAsia" w:cstheme="majorBidi"/>
      <w:color w:val="FFFFFF" w:themeColor="background1"/>
      <w:spacing w:val="5"/>
      <w:kern w:val="28"/>
      <w:sz w:val="44"/>
      <w:szCs w:val="44"/>
    </w:rPr>
  </w:style>
  <w:style w:type="character" w:customStyle="1" w:styleId="TitleChar">
    <w:name w:val="Title Char"/>
    <w:aliases w:val="Cover Title Char"/>
    <w:basedOn w:val="DefaultParagraphFont"/>
    <w:link w:val="Title"/>
    <w:rsid w:val="00AA047B"/>
    <w:rPr>
      <w:rFonts w:ascii="Helvetica" w:eastAsiaTheme="majorEastAsia" w:hAnsi="Helvetica" w:cstheme="majorBidi"/>
      <w:color w:val="FFFFFF" w:themeColor="background1"/>
      <w:spacing w:val="5"/>
      <w:kern w:val="28"/>
      <w:sz w:val="44"/>
      <w:szCs w:val="44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47B"/>
    <w:pPr>
      <w:spacing w:before="200" w:after="280" w:line="240" w:lineRule="auto"/>
      <w:ind w:left="936" w:right="936"/>
    </w:pPr>
    <w:rPr>
      <w:b/>
      <w:bCs/>
      <w:i/>
      <w:iCs/>
      <w:color w:val="FF913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47B"/>
    <w:rPr>
      <w:rFonts w:ascii="Helvetica" w:hAnsi="Helvetica"/>
      <w:b/>
      <w:bCs/>
      <w:i/>
      <w:iCs/>
      <w:color w:val="FF9133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740D"/>
    <w:pPr>
      <w:suppressAutoHyphens/>
      <w:spacing w:after="120" w:line="360" w:lineRule="auto"/>
    </w:pPr>
    <w:rPr>
      <w:rFonts w:ascii="Helvetica" w:hAnsi="Helvetica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4740D"/>
    <w:pPr>
      <w:keepNext/>
      <w:keepLines/>
      <w:spacing w:before="480"/>
      <w:outlineLvl w:val="0"/>
    </w:pPr>
    <w:rPr>
      <w:rFonts w:cstheme="minorHAnsi"/>
      <w:bCs/>
      <w:color w:val="ED9B2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2"/>
    <w:basedOn w:val="Normal"/>
    <w:next w:val="Normal"/>
    <w:link w:val="HeaderChar"/>
    <w:autoRedefine/>
    <w:uiPriority w:val="99"/>
    <w:qFormat/>
    <w:rsid w:val="00AA047B"/>
    <w:pPr>
      <w:tabs>
        <w:tab w:val="center" w:pos="4513"/>
        <w:tab w:val="right" w:pos="9026"/>
      </w:tabs>
      <w:spacing w:line="240" w:lineRule="auto"/>
    </w:pPr>
    <w:rPr>
      <w:b/>
      <w:color w:val="FF9133"/>
      <w:sz w:val="24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AA047B"/>
    <w:rPr>
      <w:rFonts w:ascii="Helvetica" w:hAnsi="Helvetica"/>
      <w:b/>
      <w:color w:val="FF9133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60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24D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060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24D"/>
    <w:rPr>
      <w:rFonts w:ascii="Tahoma" w:hAnsi="Tahoma" w:cs="Tahoma"/>
      <w:sz w:val="16"/>
      <w:szCs w:val="16"/>
      <w:lang w:val="en-GB" w:eastAsia="en-GB"/>
    </w:rPr>
  </w:style>
  <w:style w:type="character" w:styleId="Hyperlink">
    <w:name w:val="Hyperlink"/>
    <w:basedOn w:val="DefaultParagraphFont"/>
    <w:uiPriority w:val="99"/>
    <w:rsid w:val="000602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740D"/>
    <w:pPr>
      <w:ind w:left="720"/>
      <w:contextualSpacing/>
    </w:pPr>
    <w:rPr>
      <w:rFonts w:asciiTheme="minorHAnsi" w:hAnsiTheme="minorHAnsi" w:cstheme="minorHAnsi"/>
    </w:rPr>
  </w:style>
  <w:style w:type="character" w:customStyle="1" w:styleId="Heading1Char">
    <w:name w:val="Heading 1 Char"/>
    <w:basedOn w:val="DefaultParagraphFont"/>
    <w:link w:val="Heading1"/>
    <w:rsid w:val="0044740D"/>
    <w:rPr>
      <w:rFonts w:ascii="Helvetica" w:hAnsi="Helvetica" w:cstheme="minorHAnsi"/>
      <w:bCs/>
      <w:color w:val="ED9B20"/>
      <w:sz w:val="32"/>
      <w:szCs w:val="28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rsid w:val="00AA047B"/>
    <w:pPr>
      <w:numPr>
        <w:ilvl w:val="1"/>
      </w:numPr>
    </w:pPr>
    <w:rPr>
      <w:rFonts w:ascii="Cambria" w:hAnsi="Cambria"/>
      <w:i/>
      <w:iCs/>
      <w:color w:val="ED9B20"/>
      <w:spacing w:val="15"/>
    </w:rPr>
  </w:style>
  <w:style w:type="character" w:customStyle="1" w:styleId="SubtitleChar">
    <w:name w:val="Subtitle Char"/>
    <w:basedOn w:val="DefaultParagraphFont"/>
    <w:link w:val="Subtitle"/>
    <w:rsid w:val="00AA047B"/>
    <w:rPr>
      <w:rFonts w:ascii="Cambria" w:hAnsi="Cambria"/>
      <w:i/>
      <w:iCs/>
      <w:color w:val="ED9B20"/>
      <w:spacing w:val="15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3257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775C3"/>
    <w:pPr>
      <w:spacing w:before="100" w:beforeAutospacing="1" w:after="100" w:afterAutospacing="1"/>
    </w:pPr>
    <w:rPr>
      <w:lang w:val="en-IE" w:eastAsia="en-IE"/>
    </w:rPr>
  </w:style>
  <w:style w:type="paragraph" w:styleId="NoSpacing">
    <w:name w:val="No Spacing"/>
    <w:uiPriority w:val="1"/>
    <w:qFormat/>
    <w:rsid w:val="00AD796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mphasis">
    <w:name w:val="Emphasis"/>
    <w:basedOn w:val="DefaultParagraphFont"/>
    <w:qFormat/>
    <w:rsid w:val="00230C10"/>
    <w:rPr>
      <w:i/>
      <w:iCs/>
    </w:rPr>
  </w:style>
  <w:style w:type="character" w:styleId="Strong">
    <w:name w:val="Strong"/>
    <w:basedOn w:val="DefaultParagraphFont"/>
    <w:qFormat/>
    <w:rsid w:val="00993D46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7F85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545790"/>
    <w:pPr>
      <w:tabs>
        <w:tab w:val="left" w:pos="3969"/>
      </w:tabs>
      <w:spacing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409B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409B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TOC4">
    <w:name w:val="toc 4"/>
    <w:basedOn w:val="Normal"/>
    <w:next w:val="Normal"/>
    <w:autoRedefine/>
    <w:rsid w:val="0068194F"/>
    <w:pPr>
      <w:ind w:left="720"/>
    </w:pPr>
  </w:style>
  <w:style w:type="paragraph" w:styleId="TOC5">
    <w:name w:val="toc 5"/>
    <w:basedOn w:val="Normal"/>
    <w:next w:val="Normal"/>
    <w:autoRedefine/>
    <w:rsid w:val="0068194F"/>
    <w:pPr>
      <w:ind w:left="960"/>
    </w:pPr>
  </w:style>
  <w:style w:type="paragraph" w:styleId="TOC6">
    <w:name w:val="toc 6"/>
    <w:basedOn w:val="Normal"/>
    <w:next w:val="Normal"/>
    <w:autoRedefine/>
    <w:rsid w:val="0068194F"/>
    <w:pPr>
      <w:ind w:left="1200"/>
    </w:pPr>
  </w:style>
  <w:style w:type="paragraph" w:styleId="TOC7">
    <w:name w:val="toc 7"/>
    <w:basedOn w:val="Normal"/>
    <w:next w:val="Normal"/>
    <w:autoRedefine/>
    <w:rsid w:val="0068194F"/>
    <w:pPr>
      <w:ind w:left="1440"/>
    </w:pPr>
  </w:style>
  <w:style w:type="paragraph" w:styleId="TOC8">
    <w:name w:val="toc 8"/>
    <w:basedOn w:val="Normal"/>
    <w:next w:val="Normal"/>
    <w:autoRedefine/>
    <w:rsid w:val="0068194F"/>
    <w:pPr>
      <w:ind w:left="1680"/>
    </w:pPr>
  </w:style>
  <w:style w:type="paragraph" w:styleId="TOC9">
    <w:name w:val="toc 9"/>
    <w:basedOn w:val="Normal"/>
    <w:next w:val="Normal"/>
    <w:autoRedefine/>
    <w:rsid w:val="0068194F"/>
    <w:pPr>
      <w:ind w:left="1920"/>
    </w:pPr>
  </w:style>
  <w:style w:type="character" w:styleId="IntenseEmphasis">
    <w:name w:val="Intense Emphasis"/>
    <w:basedOn w:val="DefaultParagraphFont"/>
    <w:uiPriority w:val="21"/>
    <w:qFormat/>
    <w:rsid w:val="00AA047B"/>
    <w:rPr>
      <w:b/>
      <w:bCs/>
      <w:i/>
      <w:iCs/>
      <w:color w:val="ED9B20"/>
    </w:rPr>
  </w:style>
  <w:style w:type="paragraph" w:styleId="Title">
    <w:name w:val="Title"/>
    <w:aliases w:val="Cover Title"/>
    <w:basedOn w:val="Normal"/>
    <w:next w:val="Normal"/>
    <w:link w:val="TitleChar"/>
    <w:qFormat/>
    <w:rsid w:val="00AA047B"/>
    <w:pPr>
      <w:spacing w:after="300" w:line="240" w:lineRule="auto"/>
      <w:contextualSpacing/>
      <w:jc w:val="right"/>
    </w:pPr>
    <w:rPr>
      <w:rFonts w:eastAsiaTheme="majorEastAsia" w:cstheme="majorBidi"/>
      <w:color w:val="FFFFFF" w:themeColor="background1"/>
      <w:spacing w:val="5"/>
      <w:kern w:val="28"/>
      <w:sz w:val="44"/>
      <w:szCs w:val="44"/>
    </w:rPr>
  </w:style>
  <w:style w:type="character" w:customStyle="1" w:styleId="TitleChar">
    <w:name w:val="Title Char"/>
    <w:aliases w:val="Cover Title Char"/>
    <w:basedOn w:val="DefaultParagraphFont"/>
    <w:link w:val="Title"/>
    <w:rsid w:val="00AA047B"/>
    <w:rPr>
      <w:rFonts w:ascii="Helvetica" w:eastAsiaTheme="majorEastAsia" w:hAnsi="Helvetica" w:cstheme="majorBidi"/>
      <w:color w:val="FFFFFF" w:themeColor="background1"/>
      <w:spacing w:val="5"/>
      <w:kern w:val="28"/>
      <w:sz w:val="44"/>
      <w:szCs w:val="44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47B"/>
    <w:pPr>
      <w:spacing w:before="200" w:after="280" w:line="240" w:lineRule="auto"/>
      <w:ind w:left="936" w:right="936"/>
    </w:pPr>
    <w:rPr>
      <w:b/>
      <w:bCs/>
      <w:i/>
      <w:iCs/>
      <w:color w:val="FF913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47B"/>
    <w:rPr>
      <w:rFonts w:ascii="Helvetica" w:hAnsi="Helvetica"/>
      <w:b/>
      <w:bCs/>
      <w:i/>
      <w:iCs/>
      <w:color w:val="FF9133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529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40725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464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Q-GG-Training\Intact%20iQ%20Training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ED1499FB4DFB4ABA5E9816FF3330FC" ma:contentTypeVersion="9" ma:contentTypeDescription="Create a new document." ma:contentTypeScope="" ma:versionID="fe753b0f18eab20d9ce63262ee3af977">
  <xsd:schema xmlns:xsd="http://www.w3.org/2001/XMLSchema" xmlns:p="http://schemas.microsoft.com/office/2006/metadata/properties" xmlns:ns1="http://schemas.microsoft.com/sharepoint/v3" xmlns:ns2="e4c10c64-e10f-4604-a97d-588304b1e51f" targetNamespace="http://schemas.microsoft.com/office/2006/metadata/properties" ma:root="true" ma:fieldsID="240611c89d38aa1a1e9bac9062086e02" ns1:_="" ns2:_="">
    <xsd:import namespace="http://schemas.microsoft.com/sharepoint/v3"/>
    <xsd:import namespace="e4c10c64-e10f-4604-a97d-588304b1e51f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EmailSender" ma:index="9" nillable="true" ma:displayName="E-Mail Sender" ma:hidden="true" ma:internalName="EmailSender">
      <xsd:simpleType>
        <xsd:restriction base="dms:Note"/>
      </xsd:simpleType>
    </xsd:element>
    <xsd:element name="EmailTo" ma:index="10" nillable="true" ma:displayName="E-Mail To" ma:hidden="true" ma:internalName="EmailTo">
      <xsd:simpleType>
        <xsd:restriction base="dms:Note"/>
      </xsd:simpleType>
    </xsd:element>
    <xsd:element name="EmailCc" ma:index="11" nillable="true" ma:displayName="E-Mail Cc" ma:hidden="true" ma:internalName="EmailCc">
      <xsd:simpleType>
        <xsd:restriction base="dms:Note"/>
      </xsd:simpleType>
    </xsd:element>
    <xsd:element name="EmailFrom" ma:index="12" nillable="true" ma:displayName="E-Mail From" ma:hidden="true" ma:internalName="EmailFrom">
      <xsd:simpleType>
        <xsd:restriction base="dms:Text"/>
      </xsd:simpleType>
    </xsd:element>
    <xsd:element name="EmailSubject" ma:index="13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e4c10c64-e10f-4604-a97d-588304b1e51f" elementFormDefault="qualified">
    <xsd:import namespace="http://schemas.microsoft.com/office/2006/documentManagement/types"/>
    <xsd:element name="Target_x0020_Audiences" ma:index="15" nillable="true" ma:displayName="Target Audiences" ma:description="Test for Procurement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EmailTo xmlns="http://schemas.microsoft.com/sharepoint/v3" xsi:nil="true"/>
    <Target_x0020_Audiences xmlns="e4c10c64-e10f-4604-a97d-588304b1e51f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65EBF-0003-4168-86F5-DEB70DF20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c10c64-e10f-4604-a97d-588304b1e51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2907648-06D4-41E5-A9EB-6260EF7901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F87652-C4AD-4DAA-927B-75E2A96C8F98}">
  <ds:schemaRefs>
    <ds:schemaRef ds:uri="http://schemas.microsoft.com/office/2006/metadata/properties"/>
    <ds:schemaRef ds:uri="http://schemas.microsoft.com/sharepoint/v3"/>
    <ds:schemaRef ds:uri="e4c10c64-e10f-4604-a97d-588304b1e51f"/>
  </ds:schemaRefs>
</ds:datastoreItem>
</file>

<file path=customXml/itemProps4.xml><?xml version="1.0" encoding="utf-8"?>
<ds:datastoreItem xmlns:ds="http://schemas.openxmlformats.org/officeDocument/2006/customXml" ds:itemID="{F26847A0-CB6D-494E-83E0-34E361B16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Intact iQ Training Guide Template</Template>
  <TotalTime>5</TotalTime>
  <Pages>2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Links>
    <vt:vector size="6" baseType="variant">
      <vt:variant>
        <vt:i4>4128795</vt:i4>
      </vt:variant>
      <vt:variant>
        <vt:i4>3</vt:i4>
      </vt:variant>
      <vt:variant>
        <vt:i4>0</vt:i4>
      </vt:variant>
      <vt:variant>
        <vt:i4>5</vt:i4>
      </vt:variant>
      <vt:variant>
        <vt:lpwstr>mailto:info@intact.ie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LCC Report Document Template</dc:title>
  <dc:creator>Gerry</dc:creator>
  <cp:lastModifiedBy>Smallon</cp:lastModifiedBy>
  <cp:revision>3</cp:revision>
  <cp:lastPrinted>2017-10-13T09:54:00Z</cp:lastPrinted>
  <dcterms:created xsi:type="dcterms:W3CDTF">2017-10-13T13:37:00Z</dcterms:created>
  <dcterms:modified xsi:type="dcterms:W3CDTF">2017-10-13T13:38:00Z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0x01010096ED1499FB4DFB4ABA5E9816FF3330FC</vt:lpwstr>
  </property>
</Properties>
</file>